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635"/>
        <w:gridCol w:w="37"/>
        <w:gridCol w:w="36"/>
        <w:gridCol w:w="187"/>
        <w:gridCol w:w="1477"/>
        <w:gridCol w:w="870"/>
        <w:gridCol w:w="2385"/>
        <w:gridCol w:w="2473"/>
      </w:tblGrid>
      <w:tr w:rsidR="000172E5" w:rsidRPr="00846B76" w14:paraId="1AF4660F" w14:textId="77777777" w:rsidTr="006145D8"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394804FE" w14:textId="737A2F85" w:rsidR="000172E5" w:rsidRPr="00846B76" w:rsidRDefault="00EB34C7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Contact Name</w:t>
            </w:r>
          </w:p>
        </w:tc>
      </w:tr>
      <w:tr w:rsidR="0088580B" w:rsidRPr="00846B76" w14:paraId="11F9EFAA" w14:textId="77777777" w:rsidTr="00F657D6">
        <w:tc>
          <w:tcPr>
            <w:tcW w:w="1051" w:type="pct"/>
            <w:gridSpan w:val="4"/>
            <w:vAlign w:val="bottom"/>
          </w:tcPr>
          <w:p w14:paraId="2CFC0280" w14:textId="467C4245" w:rsidR="0088580B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First and Last Name</w:t>
            </w:r>
          </w:p>
        </w:tc>
        <w:tc>
          <w:tcPr>
            <w:tcW w:w="3949" w:type="pct"/>
            <w:gridSpan w:val="5"/>
            <w:tcBorders>
              <w:bottom w:val="single" w:sz="4" w:space="0" w:color="auto"/>
            </w:tcBorders>
            <w:vAlign w:val="bottom"/>
          </w:tcPr>
          <w:p w14:paraId="5AF8B30D" w14:textId="72F9B1CB" w:rsidR="0088580B" w:rsidRPr="00846B76" w:rsidRDefault="00EB34C7" w:rsidP="00E204FF">
            <w:r>
              <w:t xml:space="preserve">                                                                      Spouse:</w:t>
            </w:r>
          </w:p>
        </w:tc>
      </w:tr>
      <w:tr w:rsidR="00EB34C7" w:rsidRPr="00846B76" w14:paraId="62AE933B" w14:textId="77777777" w:rsidTr="00F657D6">
        <w:tc>
          <w:tcPr>
            <w:tcW w:w="1051" w:type="pct"/>
            <w:gridSpan w:val="4"/>
            <w:vAlign w:val="bottom"/>
          </w:tcPr>
          <w:p w14:paraId="3C6BFC7D" w14:textId="038A45DE" w:rsidR="00EB34C7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Address</w:t>
            </w:r>
          </w:p>
        </w:tc>
        <w:tc>
          <w:tcPr>
            <w:tcW w:w="394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0472A2" w14:textId="6C8FB7F4" w:rsidR="00EB34C7" w:rsidRPr="00846B76" w:rsidRDefault="00EB34C7" w:rsidP="00E204FF"/>
        </w:tc>
      </w:tr>
      <w:tr w:rsidR="00E204FF" w:rsidRPr="00846B76" w14:paraId="33CEF02C" w14:textId="77777777" w:rsidTr="00F657D6">
        <w:tc>
          <w:tcPr>
            <w:tcW w:w="1051" w:type="pct"/>
            <w:gridSpan w:val="4"/>
            <w:vAlign w:val="bottom"/>
          </w:tcPr>
          <w:p w14:paraId="5E532B3A" w14:textId="5E0FEE2B" w:rsidR="00E204FF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City, State</w:t>
            </w:r>
          </w:p>
        </w:tc>
        <w:tc>
          <w:tcPr>
            <w:tcW w:w="3949" w:type="pct"/>
            <w:gridSpan w:val="5"/>
            <w:tcBorders>
              <w:bottom w:val="single" w:sz="4" w:space="0" w:color="auto"/>
            </w:tcBorders>
            <w:vAlign w:val="bottom"/>
          </w:tcPr>
          <w:p w14:paraId="37AE4662" w14:textId="77777777" w:rsidR="00E204FF" w:rsidRPr="00846B76" w:rsidRDefault="00E204FF" w:rsidP="00E204FF"/>
        </w:tc>
      </w:tr>
      <w:tr w:rsidR="00EB34C7" w:rsidRPr="00846B76" w14:paraId="09E3C190" w14:textId="77777777" w:rsidTr="00F657D6">
        <w:tc>
          <w:tcPr>
            <w:tcW w:w="1051" w:type="pct"/>
            <w:gridSpan w:val="4"/>
            <w:vAlign w:val="bottom"/>
          </w:tcPr>
          <w:p w14:paraId="3A06FD20" w14:textId="0F482844" w:rsidR="00EB34C7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Phone</w:t>
            </w:r>
          </w:p>
        </w:tc>
        <w:tc>
          <w:tcPr>
            <w:tcW w:w="3949" w:type="pct"/>
            <w:gridSpan w:val="5"/>
            <w:tcBorders>
              <w:bottom w:val="single" w:sz="4" w:space="0" w:color="auto"/>
            </w:tcBorders>
            <w:vAlign w:val="bottom"/>
          </w:tcPr>
          <w:p w14:paraId="39298BC4" w14:textId="77777777" w:rsidR="00EB34C7" w:rsidRPr="00846B76" w:rsidRDefault="00EB34C7" w:rsidP="00E204FF"/>
        </w:tc>
      </w:tr>
      <w:tr w:rsidR="00EB34C7" w:rsidRPr="00846B76" w14:paraId="2E5097F1" w14:textId="77777777" w:rsidTr="00F657D6">
        <w:tc>
          <w:tcPr>
            <w:tcW w:w="1051" w:type="pct"/>
            <w:gridSpan w:val="4"/>
            <w:vAlign w:val="bottom"/>
          </w:tcPr>
          <w:p w14:paraId="33D631DD" w14:textId="1F2196A3" w:rsidR="00EB34C7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Email</w:t>
            </w:r>
          </w:p>
        </w:tc>
        <w:tc>
          <w:tcPr>
            <w:tcW w:w="3949" w:type="pct"/>
            <w:gridSpan w:val="5"/>
            <w:tcBorders>
              <w:bottom w:val="single" w:sz="4" w:space="0" w:color="auto"/>
            </w:tcBorders>
            <w:vAlign w:val="bottom"/>
          </w:tcPr>
          <w:p w14:paraId="3B43ACFF" w14:textId="77777777" w:rsidR="00EB34C7" w:rsidRPr="00846B76" w:rsidRDefault="00EB34C7" w:rsidP="00E204FF"/>
        </w:tc>
      </w:tr>
      <w:tr w:rsidR="00E204FF" w:rsidRPr="00E204FF" w14:paraId="59A42233" w14:textId="77777777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24E0A845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6D892E28" w14:textId="77777777" w:rsidTr="006145D8"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08C0F524" w14:textId="1E37B789" w:rsidR="00E204FF" w:rsidRPr="00E204FF" w:rsidRDefault="00EB34C7" w:rsidP="00E204FF">
            <w:pPr>
              <w:pStyle w:val="Heading1"/>
              <w:outlineLvl w:val="0"/>
            </w:pPr>
            <w:r>
              <w:t>Other Members of Household</w:t>
            </w:r>
          </w:p>
        </w:tc>
      </w:tr>
      <w:tr w:rsidR="00E204FF" w:rsidRPr="00846B76" w14:paraId="58D8B301" w14:textId="77777777" w:rsidTr="00F657D6">
        <w:tc>
          <w:tcPr>
            <w:tcW w:w="1012" w:type="pct"/>
            <w:gridSpan w:val="2"/>
            <w:vAlign w:val="bottom"/>
          </w:tcPr>
          <w:p w14:paraId="42BCAAB1" w14:textId="46BC7C72" w:rsidR="00E204FF" w:rsidRPr="00EB34C7" w:rsidRDefault="00EB34C7" w:rsidP="00EB34C7">
            <w:pPr>
              <w:pStyle w:val="NormalIndent"/>
              <w:jc w:val="both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Children and Ages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5AED335F" w14:textId="77777777" w:rsidR="00E204FF" w:rsidRPr="00846B76" w:rsidRDefault="00E204FF" w:rsidP="00E204FF"/>
        </w:tc>
      </w:tr>
      <w:tr w:rsidR="00E204FF" w:rsidRPr="00846B76" w14:paraId="6FAB28F4" w14:textId="77777777" w:rsidTr="00F657D6">
        <w:trPr>
          <w:trHeight w:val="737"/>
        </w:trPr>
        <w:tc>
          <w:tcPr>
            <w:tcW w:w="1012" w:type="pct"/>
            <w:gridSpan w:val="2"/>
            <w:vAlign w:val="bottom"/>
          </w:tcPr>
          <w:p w14:paraId="0C5811FF" w14:textId="261BFE8A" w:rsidR="00E204FF" w:rsidRPr="00EB34C7" w:rsidRDefault="00EB34C7" w:rsidP="00EB34C7">
            <w:pPr>
              <w:pStyle w:val="NormalIndent"/>
              <w:jc w:val="both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Other Adults and Ages</w:t>
            </w:r>
          </w:p>
        </w:tc>
        <w:tc>
          <w:tcPr>
            <w:tcW w:w="3988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B714F1" w14:textId="77777777" w:rsidR="00E204FF" w:rsidRPr="00846B76" w:rsidRDefault="00E204FF" w:rsidP="00E204FF"/>
        </w:tc>
      </w:tr>
      <w:tr w:rsidR="00E204FF" w:rsidRPr="00846B76" w14:paraId="430272AC" w14:textId="77777777" w:rsidTr="00F657D6">
        <w:tc>
          <w:tcPr>
            <w:tcW w:w="1012" w:type="pct"/>
            <w:gridSpan w:val="2"/>
            <w:vAlign w:val="bottom"/>
          </w:tcPr>
          <w:p w14:paraId="144F1CD1" w14:textId="3DF416BB" w:rsidR="00E204FF" w:rsidRPr="00EB34C7" w:rsidRDefault="00EB34C7" w:rsidP="00EB34C7">
            <w:pPr>
              <w:pStyle w:val="NormalIndent"/>
              <w:jc w:val="both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Pets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3A114149" w14:textId="77777777" w:rsidR="00E204FF" w:rsidRPr="00846B76" w:rsidRDefault="00E204FF" w:rsidP="00E204FF"/>
        </w:tc>
      </w:tr>
      <w:tr w:rsidR="00E204FF" w:rsidRPr="00E204FF" w14:paraId="78D06F03" w14:textId="77777777" w:rsidTr="00F657D6">
        <w:tc>
          <w:tcPr>
            <w:tcW w:w="1012" w:type="pct"/>
            <w:gridSpan w:val="2"/>
            <w:vAlign w:val="bottom"/>
          </w:tcPr>
          <w:p w14:paraId="4FF61291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988" w:type="pct"/>
            <w:gridSpan w:val="7"/>
            <w:vAlign w:val="bottom"/>
          </w:tcPr>
          <w:p w14:paraId="2E33159A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7B56AC32" w14:textId="77777777" w:rsidTr="00E204FF">
        <w:tc>
          <w:tcPr>
            <w:tcW w:w="5000" w:type="pct"/>
            <w:gridSpan w:val="9"/>
            <w:shd w:val="clear" w:color="auto" w:fill="731F1C" w:themeFill="accent5"/>
          </w:tcPr>
          <w:p w14:paraId="6F3FBD86" w14:textId="6250D867" w:rsidR="00E204FF" w:rsidRPr="00E204FF" w:rsidRDefault="00EB34C7" w:rsidP="00E204FF">
            <w:pPr>
              <w:pStyle w:val="Heading1"/>
              <w:outlineLvl w:val="0"/>
            </w:pPr>
            <w:r>
              <w:t>Needs</w:t>
            </w:r>
          </w:p>
        </w:tc>
      </w:tr>
      <w:tr w:rsidR="00E204FF" w:rsidRPr="00846B76" w14:paraId="006CDAED" w14:textId="77777777" w:rsidTr="00F657D6">
        <w:tc>
          <w:tcPr>
            <w:tcW w:w="1012" w:type="pct"/>
            <w:gridSpan w:val="2"/>
            <w:vAlign w:val="bottom"/>
          </w:tcPr>
          <w:p w14:paraId="4718F75E" w14:textId="1D4C19D1" w:rsidR="00E204FF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Groceries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23D6BF12" w14:textId="270CF53E" w:rsidR="00E204FF" w:rsidRPr="00EB34C7" w:rsidRDefault="00EB34C7" w:rsidP="00E204FF">
            <w:pPr>
              <w:spacing w:before="240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Yes ____  No _____ Where do you shop?</w:t>
            </w:r>
          </w:p>
        </w:tc>
      </w:tr>
      <w:tr w:rsidR="00E204FF" w:rsidRPr="00846B76" w14:paraId="47E334AE" w14:textId="77777777" w:rsidTr="00F657D6">
        <w:tc>
          <w:tcPr>
            <w:tcW w:w="1012" w:type="pct"/>
            <w:gridSpan w:val="2"/>
            <w:vAlign w:val="bottom"/>
          </w:tcPr>
          <w:p w14:paraId="6B177137" w14:textId="7CC921C5" w:rsidR="00E204FF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Gas for vehicles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7D5F30E1" w14:textId="31F63666" w:rsidR="00E204FF" w:rsidRPr="00EB34C7" w:rsidRDefault="00EB34C7" w:rsidP="00E204FF">
            <w:pPr>
              <w:spacing w:before="240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Yes ____ No ______ Where do you buy gas?</w:t>
            </w:r>
          </w:p>
        </w:tc>
      </w:tr>
      <w:tr w:rsidR="00EB34C7" w:rsidRPr="00846B76" w14:paraId="2D543095" w14:textId="77777777" w:rsidTr="00F657D6">
        <w:tc>
          <w:tcPr>
            <w:tcW w:w="1012" w:type="pct"/>
            <w:gridSpan w:val="2"/>
            <w:vAlign w:val="bottom"/>
          </w:tcPr>
          <w:p w14:paraId="7268C44F" w14:textId="208B2A5A" w:rsidR="00EB34C7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Gift Card Requests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2E953663" w14:textId="1A02C8A6" w:rsidR="00EB34C7" w:rsidRPr="00EB34C7" w:rsidRDefault="00EB34C7" w:rsidP="00E204FF">
            <w:pPr>
              <w:spacing w:before="240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What stores would you like gift cards for?</w:t>
            </w:r>
          </w:p>
        </w:tc>
      </w:tr>
      <w:tr w:rsidR="00E204FF" w:rsidRPr="00846B76" w14:paraId="5823818B" w14:textId="77777777" w:rsidTr="00F657D6">
        <w:tc>
          <w:tcPr>
            <w:tcW w:w="1012" w:type="pct"/>
            <w:gridSpan w:val="2"/>
            <w:vAlign w:val="bottom"/>
          </w:tcPr>
          <w:p w14:paraId="11D89BF3" w14:textId="6D21F42C" w:rsidR="00E204FF" w:rsidRPr="00EB34C7" w:rsidRDefault="00EB34C7" w:rsidP="00E204FF">
            <w:pPr>
              <w:pStyle w:val="NormalIndent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Pet Supplies</w:t>
            </w:r>
          </w:p>
        </w:tc>
        <w:tc>
          <w:tcPr>
            <w:tcW w:w="3988" w:type="pct"/>
            <w:gridSpan w:val="7"/>
            <w:tcBorders>
              <w:bottom w:val="single" w:sz="4" w:space="0" w:color="auto"/>
            </w:tcBorders>
            <w:vAlign w:val="bottom"/>
          </w:tcPr>
          <w:p w14:paraId="3F717DB2" w14:textId="77777777" w:rsidR="00E204FF" w:rsidRDefault="00EB34C7" w:rsidP="00E204FF">
            <w:pPr>
              <w:spacing w:before="240"/>
              <w:rPr>
                <w:sz w:val="24"/>
                <w:szCs w:val="24"/>
              </w:rPr>
            </w:pPr>
            <w:r w:rsidRPr="00EB34C7">
              <w:rPr>
                <w:sz w:val="24"/>
                <w:szCs w:val="24"/>
              </w:rPr>
              <w:t>Where do you buy pet supplies?</w:t>
            </w:r>
          </w:p>
          <w:p w14:paraId="3DE36842" w14:textId="09F380AA" w:rsidR="00EB34C7" w:rsidRPr="00EB34C7" w:rsidRDefault="00EB34C7" w:rsidP="00E204F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supplies do you need? Be specific if it is food related. </w:t>
            </w:r>
          </w:p>
        </w:tc>
      </w:tr>
      <w:tr w:rsidR="00E204FF" w:rsidRPr="00E204FF" w14:paraId="21C55735" w14:textId="77777777" w:rsidTr="00AD1AD3">
        <w:tc>
          <w:tcPr>
            <w:tcW w:w="5000" w:type="pct"/>
            <w:gridSpan w:val="9"/>
          </w:tcPr>
          <w:p w14:paraId="652D9BF8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72CD6DD3" w14:textId="77777777" w:rsidTr="00F657D6">
        <w:tc>
          <w:tcPr>
            <w:tcW w:w="1032" w:type="pct"/>
            <w:gridSpan w:val="3"/>
          </w:tcPr>
          <w:p w14:paraId="2AAF4520" w14:textId="722A43E1" w:rsidR="00E204FF" w:rsidRDefault="00EB34C7" w:rsidP="00AD1AD3">
            <w:pPr>
              <w:spacing w:before="240"/>
            </w:pPr>
            <w:r w:rsidRPr="00EB34C7">
              <w:rPr>
                <w:sz w:val="24"/>
                <w:szCs w:val="24"/>
              </w:rPr>
              <w:t>List Household Needs</w:t>
            </w:r>
            <w:r w:rsidR="00F657D6">
              <w:rPr>
                <w:sz w:val="24"/>
                <w:szCs w:val="24"/>
              </w:rPr>
              <w:t xml:space="preserve"> </w:t>
            </w:r>
            <w:r w:rsidR="00F657D6" w:rsidRPr="00F657D6">
              <w:rPr>
                <w:sz w:val="18"/>
                <w:szCs w:val="18"/>
              </w:rPr>
              <w:t xml:space="preserve">(Bedding, Bathroom, kitchen, </w:t>
            </w:r>
            <w:proofErr w:type="spellStart"/>
            <w:r w:rsidR="00F657D6" w:rsidRPr="00F657D6">
              <w:rPr>
                <w:sz w:val="18"/>
                <w:szCs w:val="18"/>
              </w:rPr>
              <w:t>etc</w:t>
            </w:r>
            <w:proofErr w:type="spellEnd"/>
            <w:r w:rsidR="00F657D6" w:rsidRPr="00F657D6">
              <w:rPr>
                <w:sz w:val="18"/>
                <w:szCs w:val="18"/>
              </w:rPr>
              <w:t>)</w:t>
            </w:r>
          </w:p>
        </w:tc>
        <w:tc>
          <w:tcPr>
            <w:tcW w:w="3968" w:type="pct"/>
            <w:gridSpan w:val="6"/>
          </w:tcPr>
          <w:p w14:paraId="20FBB14C" w14:textId="7A8A37E1" w:rsidR="00E204FF" w:rsidRPr="00F657D6" w:rsidRDefault="00E204FF" w:rsidP="00F657D6">
            <w:pPr>
              <w:spacing w:before="240"/>
              <w:rPr>
                <w:sz w:val="18"/>
                <w:szCs w:val="18"/>
              </w:rPr>
            </w:pPr>
          </w:p>
        </w:tc>
      </w:tr>
      <w:tr w:rsidR="00EB34C7" w:rsidRPr="00846B76" w14:paraId="65E698E9" w14:textId="77777777" w:rsidTr="00F657D6">
        <w:tc>
          <w:tcPr>
            <w:tcW w:w="1032" w:type="pct"/>
            <w:gridSpan w:val="3"/>
          </w:tcPr>
          <w:p w14:paraId="1BF5439F" w14:textId="0474475F" w:rsidR="00EB34C7" w:rsidRPr="00EB34C7" w:rsidRDefault="00EB34C7" w:rsidP="00AD1AD3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Personal Hygiene Needs</w:t>
            </w:r>
          </w:p>
        </w:tc>
        <w:tc>
          <w:tcPr>
            <w:tcW w:w="3968" w:type="pct"/>
            <w:gridSpan w:val="6"/>
          </w:tcPr>
          <w:p w14:paraId="2B2FDAB8" w14:textId="77777777" w:rsidR="00EB34C7" w:rsidRPr="00846B76" w:rsidRDefault="00EB34C7" w:rsidP="00AD1AD3">
            <w:pPr>
              <w:spacing w:before="240"/>
            </w:pPr>
          </w:p>
        </w:tc>
      </w:tr>
      <w:tr w:rsidR="00EB34C7" w:rsidRPr="00846B76" w14:paraId="66545877" w14:textId="77777777" w:rsidTr="00F657D6">
        <w:tc>
          <w:tcPr>
            <w:tcW w:w="1032" w:type="pct"/>
            <w:gridSpan w:val="3"/>
          </w:tcPr>
          <w:p w14:paraId="3FC09FBA" w14:textId="610CBF39" w:rsidR="00EB34C7" w:rsidRDefault="00EB34C7" w:rsidP="00AD1AD3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Vehicle Needs</w:t>
            </w:r>
          </w:p>
        </w:tc>
        <w:tc>
          <w:tcPr>
            <w:tcW w:w="3968" w:type="pct"/>
            <w:gridSpan w:val="6"/>
          </w:tcPr>
          <w:p w14:paraId="5BBC6AA6" w14:textId="77777777" w:rsidR="00EB34C7" w:rsidRPr="00846B76" w:rsidRDefault="00EB34C7" w:rsidP="00AD1AD3">
            <w:pPr>
              <w:spacing w:before="240"/>
            </w:pPr>
          </w:p>
        </w:tc>
      </w:tr>
      <w:tr w:rsidR="00EB34C7" w:rsidRPr="00846B76" w14:paraId="798BB451" w14:textId="77777777" w:rsidTr="00F657D6">
        <w:tc>
          <w:tcPr>
            <w:tcW w:w="1032" w:type="pct"/>
            <w:gridSpan w:val="3"/>
          </w:tcPr>
          <w:p w14:paraId="60BB3477" w14:textId="10DDA66E" w:rsidR="00EB34C7" w:rsidRDefault="00702EA8" w:rsidP="00AD1AD3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968" w:type="pct"/>
            <w:gridSpan w:val="6"/>
          </w:tcPr>
          <w:p w14:paraId="08D8A056" w14:textId="77777777" w:rsidR="00EB34C7" w:rsidRPr="00846B76" w:rsidRDefault="00EB34C7" w:rsidP="00AD1AD3">
            <w:pPr>
              <w:spacing w:before="240"/>
            </w:pPr>
          </w:p>
        </w:tc>
      </w:tr>
      <w:tr w:rsidR="00F657D6" w14:paraId="0CB348CF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51" w:type="pct"/>
            <w:gridSpan w:val="5"/>
          </w:tcPr>
          <w:p w14:paraId="74756B7E" w14:textId="3E9B5A41" w:rsidR="00F657D6" w:rsidRPr="00EB34C7" w:rsidRDefault="00F657D6" w:rsidP="00E204FF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lastRenderedPageBreak/>
              <w:t>PERSON 1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20A0FFC7" w14:textId="77777777" w:rsidR="00F657D6" w:rsidRPr="00EB34C7" w:rsidRDefault="00F657D6" w:rsidP="00E204FF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22AB5331" w14:textId="7CC80627" w:rsidR="00F657D6" w:rsidRDefault="00F657D6" w:rsidP="00E204FF">
            <w:pPr>
              <w:pStyle w:val="NoSpacing"/>
            </w:pPr>
            <w:r w:rsidRPr="00EB34C7">
              <w:rPr>
                <w:sz w:val="20"/>
                <w:szCs w:val="32"/>
              </w:rPr>
              <w:t>Gender:</w:t>
            </w:r>
          </w:p>
        </w:tc>
        <w:tc>
          <w:tcPr>
            <w:tcW w:w="2595" w:type="pct"/>
            <w:gridSpan w:val="2"/>
          </w:tcPr>
          <w:p w14:paraId="653FFC14" w14:textId="2D590CD7" w:rsidR="00F657D6" w:rsidRPr="00F657D6" w:rsidRDefault="00F657D6" w:rsidP="00E204FF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10C9118F" w14:textId="6C6E79B5" w:rsidR="00F657D6" w:rsidRDefault="00F657D6" w:rsidP="00E204FF">
            <w:pPr>
              <w:pStyle w:val="NoSpacing"/>
            </w:pPr>
          </w:p>
        </w:tc>
      </w:tr>
      <w:tr w:rsidR="00F657D6" w14:paraId="67C475FC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54FCE6F8" w14:textId="5774B6DB" w:rsidR="00EB34C7" w:rsidRPr="0074308C" w:rsidRDefault="0074308C" w:rsidP="00E204FF">
            <w:pPr>
              <w:pStyle w:val="NoSpacing"/>
              <w:rPr>
                <w:color w:val="000000" w:themeColor="text1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  <w:gridSpan w:val="4"/>
          </w:tcPr>
          <w:p w14:paraId="053593A9" w14:textId="5351E392" w:rsidR="00EB34C7" w:rsidRPr="0074308C" w:rsidRDefault="0074308C" w:rsidP="00E204FF">
            <w:pPr>
              <w:pStyle w:val="NoSpacing"/>
              <w:rPr>
                <w:color w:val="000000" w:themeColor="text1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736E6C85" w14:textId="29795262" w:rsidR="00EB34C7" w:rsidRDefault="00F657D6" w:rsidP="00E204FF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6E461802" w14:textId="616F5D78" w:rsidR="00EB34C7" w:rsidRDefault="00F657D6" w:rsidP="00E204FF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121401EF" w14:textId="732BC1EF" w:rsidR="00EB34C7" w:rsidRDefault="00F657D6" w:rsidP="00E204FF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249AF562" w14:textId="34E49827" w:rsidR="00EB34C7" w:rsidRDefault="00F657D6" w:rsidP="00E204FF">
            <w:pPr>
              <w:pStyle w:val="NoSpacing"/>
            </w:pPr>
            <w:r>
              <w:t>Other wants/needs/ descriptions</w:t>
            </w:r>
          </w:p>
        </w:tc>
      </w:tr>
      <w:tr w:rsidR="00F657D6" w14:paraId="4993DF8A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76EF2607" w14:textId="73D6BCE4" w:rsidR="00EB34C7" w:rsidRDefault="00F657D6" w:rsidP="00E204FF">
            <w:pPr>
              <w:pStyle w:val="NoSpacing"/>
            </w:pPr>
            <w:r>
              <w:t>Sneakers</w:t>
            </w:r>
          </w:p>
        </w:tc>
        <w:tc>
          <w:tcPr>
            <w:tcW w:w="478" w:type="pct"/>
            <w:gridSpan w:val="4"/>
          </w:tcPr>
          <w:p w14:paraId="4F92C072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4BEDB074" w14:textId="250BF3E7" w:rsidR="00EB34C7" w:rsidRDefault="00F657D6" w:rsidP="00E204FF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78972036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58BBC229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36147331" w14:textId="77777777" w:rsidR="00EB34C7" w:rsidRDefault="00EB34C7" w:rsidP="00E204FF">
            <w:pPr>
              <w:pStyle w:val="NoSpacing"/>
            </w:pPr>
          </w:p>
        </w:tc>
      </w:tr>
      <w:tr w:rsidR="00F657D6" w14:paraId="694AE59E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8F38893" w14:textId="75A9D7EF" w:rsidR="00EB34C7" w:rsidRDefault="00F657D6" w:rsidP="00E204FF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  <w:gridSpan w:val="4"/>
          </w:tcPr>
          <w:p w14:paraId="41CB4844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2EA042E1" w14:textId="1F3D75EE" w:rsidR="00EB34C7" w:rsidRDefault="00F657D6" w:rsidP="00E204FF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553273F9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0B98072E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62581C84" w14:textId="77777777" w:rsidR="00EB34C7" w:rsidRDefault="00EB34C7" w:rsidP="00E204FF">
            <w:pPr>
              <w:pStyle w:val="NoSpacing"/>
            </w:pPr>
          </w:p>
        </w:tc>
      </w:tr>
      <w:tr w:rsidR="00F657D6" w14:paraId="3F2E58F9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7957CD4A" w14:textId="5A31F469" w:rsidR="00EB34C7" w:rsidRDefault="00F657D6" w:rsidP="00E204FF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  <w:gridSpan w:val="4"/>
          </w:tcPr>
          <w:p w14:paraId="386B897E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1086791F" w14:textId="02A02C4F" w:rsidR="00EB34C7" w:rsidRDefault="00F657D6" w:rsidP="00E204FF">
            <w:pPr>
              <w:pStyle w:val="NoSpacing"/>
            </w:pPr>
            <w:r>
              <w:t xml:space="preserve">Sweatshirts </w:t>
            </w:r>
            <w:proofErr w:type="gramStart"/>
            <w:r>
              <w:t>Non Hooded</w:t>
            </w:r>
            <w:proofErr w:type="gramEnd"/>
          </w:p>
        </w:tc>
        <w:tc>
          <w:tcPr>
            <w:tcW w:w="465" w:type="pct"/>
          </w:tcPr>
          <w:p w14:paraId="11E165A5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0F051415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50E01264" w14:textId="77777777" w:rsidR="00EB34C7" w:rsidRDefault="00EB34C7" w:rsidP="00E204FF">
            <w:pPr>
              <w:pStyle w:val="NoSpacing"/>
            </w:pPr>
          </w:p>
        </w:tc>
      </w:tr>
      <w:tr w:rsidR="00F657D6" w14:paraId="34F7A4F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70182FB5" w14:textId="6B0E3F22" w:rsidR="00EB34C7" w:rsidRDefault="00F657D6" w:rsidP="00E204FF">
            <w:pPr>
              <w:pStyle w:val="NoSpacing"/>
            </w:pPr>
            <w:r>
              <w:t>Gloves</w:t>
            </w:r>
          </w:p>
        </w:tc>
        <w:tc>
          <w:tcPr>
            <w:tcW w:w="478" w:type="pct"/>
            <w:gridSpan w:val="4"/>
          </w:tcPr>
          <w:p w14:paraId="6AEB1821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5809A10C" w14:textId="5BABBBD6" w:rsidR="00EB34C7" w:rsidRDefault="00F657D6" w:rsidP="00E204FF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04743B54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7A14C38E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099F07B7" w14:textId="77777777" w:rsidR="00EB34C7" w:rsidRDefault="00EB34C7" w:rsidP="00E204FF">
            <w:pPr>
              <w:pStyle w:val="NoSpacing"/>
            </w:pPr>
          </w:p>
        </w:tc>
      </w:tr>
      <w:tr w:rsidR="00F657D6" w14:paraId="629CC4A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B805506" w14:textId="0058BC4E" w:rsidR="00EB34C7" w:rsidRDefault="00F657D6" w:rsidP="00E204FF">
            <w:pPr>
              <w:pStyle w:val="NoSpacing"/>
            </w:pPr>
            <w:r>
              <w:t>Mittens</w:t>
            </w:r>
          </w:p>
        </w:tc>
        <w:tc>
          <w:tcPr>
            <w:tcW w:w="478" w:type="pct"/>
            <w:gridSpan w:val="4"/>
          </w:tcPr>
          <w:p w14:paraId="254A90FC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38A8EA2A" w14:textId="303BE7FD" w:rsidR="00EB34C7" w:rsidRDefault="00F657D6" w:rsidP="00E204FF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432C2633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0FC23D4F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29B6BDD1" w14:textId="77777777" w:rsidR="00EB34C7" w:rsidRDefault="00EB34C7" w:rsidP="00E204FF">
            <w:pPr>
              <w:pStyle w:val="NoSpacing"/>
            </w:pPr>
          </w:p>
        </w:tc>
      </w:tr>
      <w:tr w:rsidR="00F657D6" w14:paraId="31846133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8847798" w14:textId="77777777" w:rsidR="00EB34C7" w:rsidRDefault="00F657D6" w:rsidP="00E204FF">
            <w:pPr>
              <w:pStyle w:val="NoSpacing"/>
            </w:pPr>
            <w:r>
              <w:t>Snowpants</w:t>
            </w:r>
          </w:p>
          <w:p w14:paraId="333130AE" w14:textId="2148FC0C" w:rsidR="00F657D6" w:rsidRDefault="00F657D6" w:rsidP="00E204FF">
            <w:pPr>
              <w:pStyle w:val="NoSpacing"/>
            </w:pPr>
            <w:r>
              <w:t>Or Bibs</w:t>
            </w:r>
          </w:p>
        </w:tc>
        <w:tc>
          <w:tcPr>
            <w:tcW w:w="478" w:type="pct"/>
            <w:gridSpan w:val="4"/>
          </w:tcPr>
          <w:p w14:paraId="01256047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11EB27D6" w14:textId="3D8E8982" w:rsidR="00EB34C7" w:rsidRDefault="00F657D6" w:rsidP="00E204FF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0563FE62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6822B913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1722EA54" w14:textId="77777777" w:rsidR="00EB34C7" w:rsidRDefault="00EB34C7" w:rsidP="00E204FF">
            <w:pPr>
              <w:pStyle w:val="NoSpacing"/>
            </w:pPr>
          </w:p>
        </w:tc>
      </w:tr>
      <w:tr w:rsidR="00F657D6" w14:paraId="67DE44AE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3E919C59" w14:textId="3DFE4FF9" w:rsidR="00EB34C7" w:rsidRDefault="00F657D6" w:rsidP="00E204FF">
            <w:pPr>
              <w:pStyle w:val="NoSpacing"/>
            </w:pPr>
            <w:r>
              <w:t>Jeans</w:t>
            </w:r>
          </w:p>
        </w:tc>
        <w:tc>
          <w:tcPr>
            <w:tcW w:w="478" w:type="pct"/>
            <w:gridSpan w:val="4"/>
          </w:tcPr>
          <w:p w14:paraId="7327CC5C" w14:textId="77777777" w:rsidR="00EB34C7" w:rsidRDefault="00EB34C7" w:rsidP="00E204FF">
            <w:pPr>
              <w:pStyle w:val="NoSpacing"/>
            </w:pPr>
          </w:p>
        </w:tc>
        <w:tc>
          <w:tcPr>
            <w:tcW w:w="789" w:type="pct"/>
          </w:tcPr>
          <w:p w14:paraId="58D7D0F1" w14:textId="4FF9625C" w:rsidR="00EB34C7" w:rsidRDefault="00F657D6" w:rsidP="00E204FF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6A77A090" w14:textId="77777777" w:rsidR="00EB34C7" w:rsidRDefault="00EB34C7" w:rsidP="00E204FF">
            <w:pPr>
              <w:pStyle w:val="NoSpacing"/>
            </w:pPr>
          </w:p>
        </w:tc>
        <w:tc>
          <w:tcPr>
            <w:tcW w:w="1274" w:type="pct"/>
          </w:tcPr>
          <w:p w14:paraId="0A57AD8D" w14:textId="77777777" w:rsidR="00EB34C7" w:rsidRDefault="00EB34C7" w:rsidP="00E204FF">
            <w:pPr>
              <w:pStyle w:val="NoSpacing"/>
            </w:pPr>
          </w:p>
        </w:tc>
        <w:tc>
          <w:tcPr>
            <w:tcW w:w="1321" w:type="pct"/>
          </w:tcPr>
          <w:p w14:paraId="60A9A9A7" w14:textId="77777777" w:rsidR="00EB34C7" w:rsidRDefault="00EB34C7" w:rsidP="00E204FF">
            <w:pPr>
              <w:pStyle w:val="NoSpacing"/>
            </w:pPr>
          </w:p>
        </w:tc>
      </w:tr>
      <w:tr w:rsidR="00F657D6" w14:paraId="2A24A370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1151" w:type="pct"/>
            <w:gridSpan w:val="5"/>
          </w:tcPr>
          <w:p w14:paraId="0D87B956" w14:textId="7FF99E5E" w:rsidR="00F657D6" w:rsidRPr="00F657D6" w:rsidRDefault="00F657D6" w:rsidP="00F657D6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 xml:space="preserve">PERSON </w:t>
            </w:r>
            <w:r>
              <w:rPr>
                <w:sz w:val="20"/>
                <w:szCs w:val="32"/>
              </w:rPr>
              <w:t>2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745EE7B8" w14:textId="77777777" w:rsidR="00F657D6" w:rsidRPr="00EB34C7" w:rsidRDefault="00F657D6" w:rsidP="00F657D6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77EC78A6" w14:textId="77777777" w:rsidR="00F657D6" w:rsidRDefault="00F657D6" w:rsidP="00F657D6">
            <w:pPr>
              <w:pStyle w:val="NoSpacing"/>
            </w:pPr>
            <w:r w:rsidRPr="00EB34C7">
              <w:rPr>
                <w:sz w:val="20"/>
                <w:szCs w:val="32"/>
              </w:rPr>
              <w:t>Gender</w:t>
            </w:r>
          </w:p>
          <w:p w14:paraId="18A9915B" w14:textId="77777777" w:rsidR="00F657D6" w:rsidRDefault="00F657D6" w:rsidP="00F657D6">
            <w:pPr>
              <w:pStyle w:val="NoSpacing"/>
            </w:pPr>
          </w:p>
        </w:tc>
        <w:tc>
          <w:tcPr>
            <w:tcW w:w="2595" w:type="pct"/>
            <w:gridSpan w:val="2"/>
          </w:tcPr>
          <w:p w14:paraId="0467D6BB" w14:textId="77777777" w:rsidR="00F657D6" w:rsidRPr="00F657D6" w:rsidRDefault="00F657D6" w:rsidP="00F657D6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1B6C7080" w14:textId="77777777" w:rsidR="00F657D6" w:rsidRDefault="00F657D6" w:rsidP="00F657D6">
            <w:pPr>
              <w:pStyle w:val="NoSpacing"/>
            </w:pPr>
          </w:p>
        </w:tc>
      </w:tr>
      <w:tr w:rsidR="00F657D6" w14:paraId="19F4B13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8D8CE2F" w14:textId="5B3F4C77" w:rsidR="00F657D6" w:rsidRPr="00EB34C7" w:rsidRDefault="00F657D6" w:rsidP="00F657D6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  <w:gridSpan w:val="4"/>
          </w:tcPr>
          <w:p w14:paraId="406ACC12" w14:textId="266567FE" w:rsidR="00F657D6" w:rsidRPr="00EB34C7" w:rsidRDefault="00F657D6" w:rsidP="00F657D6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5C23B710" w14:textId="1B53514B" w:rsidR="00F657D6" w:rsidRDefault="00F657D6" w:rsidP="00F657D6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6132C990" w14:textId="666271CD" w:rsidR="00F657D6" w:rsidRDefault="00F657D6" w:rsidP="00F657D6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746B709A" w14:textId="69B4B138" w:rsidR="00F657D6" w:rsidRDefault="00F657D6" w:rsidP="00F657D6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58CBB53C" w14:textId="53FF92D3" w:rsidR="00F657D6" w:rsidRDefault="00F657D6" w:rsidP="00F657D6">
            <w:pPr>
              <w:pStyle w:val="NoSpacing"/>
            </w:pPr>
            <w:r>
              <w:t>Other wants/needs/ descriptions</w:t>
            </w:r>
          </w:p>
        </w:tc>
      </w:tr>
      <w:tr w:rsidR="00F657D6" w14:paraId="5D3BB22E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2098FF6C" w14:textId="562F743D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  <w:r>
              <w:t>Sneakers</w:t>
            </w:r>
          </w:p>
        </w:tc>
        <w:tc>
          <w:tcPr>
            <w:tcW w:w="478" w:type="pct"/>
            <w:gridSpan w:val="4"/>
          </w:tcPr>
          <w:p w14:paraId="288B845D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0B61AB1F" w14:textId="758B26B7" w:rsidR="00F657D6" w:rsidRDefault="00F657D6" w:rsidP="00F657D6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3CEE74BE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23016482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07798DA5" w14:textId="77777777" w:rsidR="00F657D6" w:rsidRDefault="00F657D6" w:rsidP="00F657D6">
            <w:pPr>
              <w:pStyle w:val="NoSpacing"/>
            </w:pPr>
          </w:p>
        </w:tc>
      </w:tr>
      <w:tr w:rsidR="00F657D6" w14:paraId="462D7DBF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35BA9FD6" w14:textId="5A3DF5A2" w:rsidR="00F657D6" w:rsidRDefault="00F657D6" w:rsidP="00F657D6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  <w:gridSpan w:val="4"/>
          </w:tcPr>
          <w:p w14:paraId="5392B6BF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E79ADB4" w14:textId="16051B40" w:rsidR="00F657D6" w:rsidRDefault="00F657D6" w:rsidP="00F657D6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5D09B6F1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58BC329C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46EE7C90" w14:textId="77777777" w:rsidR="00F657D6" w:rsidRDefault="00F657D6" w:rsidP="00F657D6">
            <w:pPr>
              <w:pStyle w:val="NoSpacing"/>
            </w:pPr>
          </w:p>
        </w:tc>
      </w:tr>
      <w:tr w:rsidR="00F657D6" w14:paraId="394FA0C6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3E9618F2" w14:textId="3ED79D87" w:rsidR="00F657D6" w:rsidRDefault="00F657D6" w:rsidP="00F657D6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  <w:gridSpan w:val="4"/>
          </w:tcPr>
          <w:p w14:paraId="1F47C8DE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1FF1B508" w14:textId="70C31676" w:rsidR="00F657D6" w:rsidRDefault="00F657D6" w:rsidP="00F657D6">
            <w:pPr>
              <w:pStyle w:val="NoSpacing"/>
            </w:pPr>
            <w:r>
              <w:t xml:space="preserve">Sweatshirts </w:t>
            </w:r>
            <w:proofErr w:type="gramStart"/>
            <w:r>
              <w:t>Non Hooded</w:t>
            </w:r>
            <w:proofErr w:type="gramEnd"/>
          </w:p>
        </w:tc>
        <w:tc>
          <w:tcPr>
            <w:tcW w:w="465" w:type="pct"/>
          </w:tcPr>
          <w:p w14:paraId="16BAB938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14604D7F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4D89C4CC" w14:textId="77777777" w:rsidR="00F657D6" w:rsidRDefault="00F657D6" w:rsidP="00F657D6">
            <w:pPr>
              <w:pStyle w:val="NoSpacing"/>
            </w:pPr>
          </w:p>
        </w:tc>
      </w:tr>
      <w:tr w:rsidR="00F657D6" w14:paraId="0DC2C196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2962ACA2" w14:textId="03896007" w:rsidR="00F657D6" w:rsidRDefault="00F657D6" w:rsidP="00F657D6">
            <w:pPr>
              <w:pStyle w:val="NoSpacing"/>
            </w:pPr>
            <w:r>
              <w:t>Gloves</w:t>
            </w:r>
          </w:p>
        </w:tc>
        <w:tc>
          <w:tcPr>
            <w:tcW w:w="478" w:type="pct"/>
            <w:gridSpan w:val="4"/>
          </w:tcPr>
          <w:p w14:paraId="49858A8F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23216346" w14:textId="4835996D" w:rsidR="00F657D6" w:rsidRDefault="00F657D6" w:rsidP="00F657D6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52EA274E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7BF2C1FC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2B08DAE8" w14:textId="77777777" w:rsidR="00F657D6" w:rsidRDefault="00F657D6" w:rsidP="00F657D6">
            <w:pPr>
              <w:pStyle w:val="NoSpacing"/>
            </w:pPr>
          </w:p>
        </w:tc>
      </w:tr>
      <w:tr w:rsidR="00F657D6" w14:paraId="0A4CE24A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54D46795" w14:textId="4291F298" w:rsidR="00F657D6" w:rsidRDefault="00F657D6" w:rsidP="00F657D6">
            <w:pPr>
              <w:pStyle w:val="NoSpacing"/>
            </w:pPr>
            <w:r>
              <w:t>Mittens</w:t>
            </w:r>
          </w:p>
        </w:tc>
        <w:tc>
          <w:tcPr>
            <w:tcW w:w="478" w:type="pct"/>
            <w:gridSpan w:val="4"/>
          </w:tcPr>
          <w:p w14:paraId="7396A15B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74B92547" w14:textId="74149685" w:rsidR="00F657D6" w:rsidRDefault="00F657D6" w:rsidP="00F657D6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7DD8137E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6570CEF8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33C0E639" w14:textId="77777777" w:rsidR="00F657D6" w:rsidRDefault="00F657D6" w:rsidP="00F657D6">
            <w:pPr>
              <w:pStyle w:val="NoSpacing"/>
            </w:pPr>
          </w:p>
        </w:tc>
      </w:tr>
      <w:tr w:rsidR="00F657D6" w14:paraId="46E01EE6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F0E44BC" w14:textId="77777777" w:rsidR="00F657D6" w:rsidRDefault="00F657D6" w:rsidP="00F657D6">
            <w:pPr>
              <w:pStyle w:val="NoSpacing"/>
            </w:pPr>
            <w:r>
              <w:t>Snowpants</w:t>
            </w:r>
          </w:p>
          <w:p w14:paraId="38143CAB" w14:textId="016F9859" w:rsidR="00F657D6" w:rsidRDefault="00F657D6" w:rsidP="00F657D6">
            <w:pPr>
              <w:pStyle w:val="NoSpacing"/>
            </w:pPr>
            <w:r>
              <w:t>Or Bibs</w:t>
            </w:r>
          </w:p>
        </w:tc>
        <w:tc>
          <w:tcPr>
            <w:tcW w:w="478" w:type="pct"/>
            <w:gridSpan w:val="4"/>
          </w:tcPr>
          <w:p w14:paraId="7B68485B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AACBBE6" w14:textId="31343CB7" w:rsidR="00F657D6" w:rsidRDefault="00F657D6" w:rsidP="00F657D6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7FB155AB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51308FA2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4F032646" w14:textId="77777777" w:rsidR="00F657D6" w:rsidRDefault="00F657D6" w:rsidP="00F657D6">
            <w:pPr>
              <w:pStyle w:val="NoSpacing"/>
            </w:pPr>
          </w:p>
        </w:tc>
      </w:tr>
      <w:tr w:rsidR="00F657D6" w14:paraId="19CFCDA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0E800F71" w14:textId="5411352A" w:rsidR="00F657D6" w:rsidRDefault="00F657D6" w:rsidP="00F657D6">
            <w:pPr>
              <w:pStyle w:val="NoSpacing"/>
            </w:pPr>
            <w:r>
              <w:t>Jeans</w:t>
            </w:r>
          </w:p>
        </w:tc>
        <w:tc>
          <w:tcPr>
            <w:tcW w:w="478" w:type="pct"/>
            <w:gridSpan w:val="4"/>
          </w:tcPr>
          <w:p w14:paraId="61DD1E84" w14:textId="77777777" w:rsidR="00F657D6" w:rsidRPr="0074308C" w:rsidRDefault="00F657D6" w:rsidP="00F657D6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7AE89E31" w14:textId="3331809F" w:rsidR="00F657D6" w:rsidRDefault="00F657D6" w:rsidP="00F657D6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4909C1C0" w14:textId="77777777" w:rsidR="00F657D6" w:rsidRDefault="00F657D6" w:rsidP="00F657D6">
            <w:pPr>
              <w:pStyle w:val="NoSpacing"/>
            </w:pPr>
          </w:p>
        </w:tc>
        <w:tc>
          <w:tcPr>
            <w:tcW w:w="1274" w:type="pct"/>
          </w:tcPr>
          <w:p w14:paraId="165AB7A6" w14:textId="77777777" w:rsidR="00F657D6" w:rsidRDefault="00F657D6" w:rsidP="00F657D6">
            <w:pPr>
              <w:pStyle w:val="NoSpacing"/>
            </w:pPr>
          </w:p>
        </w:tc>
        <w:tc>
          <w:tcPr>
            <w:tcW w:w="1321" w:type="pct"/>
          </w:tcPr>
          <w:p w14:paraId="31440710" w14:textId="77777777" w:rsidR="00F657D6" w:rsidRDefault="00F657D6" w:rsidP="00F657D6">
            <w:pPr>
              <w:pStyle w:val="NoSpacing"/>
            </w:pPr>
          </w:p>
        </w:tc>
      </w:tr>
      <w:tr w:rsidR="00F657D6" w14:paraId="7F508047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1151" w:type="pct"/>
            <w:gridSpan w:val="5"/>
          </w:tcPr>
          <w:p w14:paraId="1EDB0F18" w14:textId="74C7721B" w:rsidR="00F657D6" w:rsidRPr="00F657D6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 xml:space="preserve">PERSON </w:t>
            </w:r>
            <w:r>
              <w:rPr>
                <w:sz w:val="20"/>
                <w:szCs w:val="32"/>
              </w:rPr>
              <w:t>3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54DECD0E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026D7AEA" w14:textId="77777777" w:rsidR="00F657D6" w:rsidRDefault="00F657D6" w:rsidP="00537271">
            <w:pPr>
              <w:pStyle w:val="NoSpacing"/>
            </w:pPr>
            <w:r w:rsidRPr="00EB34C7">
              <w:rPr>
                <w:sz w:val="20"/>
                <w:szCs w:val="32"/>
              </w:rPr>
              <w:t>Gender</w:t>
            </w:r>
          </w:p>
          <w:p w14:paraId="3D111AE8" w14:textId="77777777" w:rsidR="00F657D6" w:rsidRDefault="00F657D6" w:rsidP="00537271">
            <w:pPr>
              <w:pStyle w:val="NoSpacing"/>
            </w:pPr>
          </w:p>
        </w:tc>
        <w:tc>
          <w:tcPr>
            <w:tcW w:w="2595" w:type="pct"/>
            <w:gridSpan w:val="2"/>
          </w:tcPr>
          <w:p w14:paraId="5441FD17" w14:textId="77777777" w:rsidR="00F657D6" w:rsidRPr="00F657D6" w:rsidRDefault="00F657D6" w:rsidP="00537271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02973ECA" w14:textId="77777777" w:rsidR="00F657D6" w:rsidRDefault="00F657D6" w:rsidP="00537271">
            <w:pPr>
              <w:pStyle w:val="NoSpacing"/>
            </w:pPr>
          </w:p>
        </w:tc>
      </w:tr>
      <w:tr w:rsidR="00F657D6" w14:paraId="317C8B45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E562D23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  <w:gridSpan w:val="4"/>
          </w:tcPr>
          <w:p w14:paraId="5B0E8688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574C020C" w14:textId="77777777" w:rsidR="00F657D6" w:rsidRDefault="00F657D6" w:rsidP="00537271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19F75CC1" w14:textId="77777777" w:rsidR="00F657D6" w:rsidRDefault="00F657D6" w:rsidP="00537271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41AE1C26" w14:textId="77777777" w:rsidR="00F657D6" w:rsidRDefault="00F657D6" w:rsidP="00537271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4F7AB4F2" w14:textId="77777777" w:rsidR="00F657D6" w:rsidRDefault="00F657D6" w:rsidP="00537271">
            <w:pPr>
              <w:pStyle w:val="NoSpacing"/>
            </w:pPr>
            <w:r>
              <w:t>Other wants/needs/ descriptions</w:t>
            </w:r>
          </w:p>
        </w:tc>
      </w:tr>
      <w:tr w:rsidR="00F657D6" w14:paraId="5B782A78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1F7AA5D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>
              <w:t>Sneakers</w:t>
            </w:r>
          </w:p>
        </w:tc>
        <w:tc>
          <w:tcPr>
            <w:tcW w:w="478" w:type="pct"/>
            <w:gridSpan w:val="4"/>
          </w:tcPr>
          <w:p w14:paraId="654F7285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3E9561F" w14:textId="77777777" w:rsidR="00F657D6" w:rsidRDefault="00F657D6" w:rsidP="00537271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1999BC2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9D301CD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6EF8D7B5" w14:textId="77777777" w:rsidR="00F657D6" w:rsidRDefault="00F657D6" w:rsidP="00537271">
            <w:pPr>
              <w:pStyle w:val="NoSpacing"/>
            </w:pPr>
          </w:p>
        </w:tc>
      </w:tr>
      <w:tr w:rsidR="00F657D6" w14:paraId="296713DB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2C023734" w14:textId="77777777" w:rsidR="00F657D6" w:rsidRDefault="00F657D6" w:rsidP="00537271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  <w:gridSpan w:val="4"/>
          </w:tcPr>
          <w:p w14:paraId="6C0C9829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A3647AB" w14:textId="77777777" w:rsidR="00F657D6" w:rsidRDefault="00F657D6" w:rsidP="00537271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4F683ED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6D3EADA4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89864FE" w14:textId="77777777" w:rsidR="00F657D6" w:rsidRDefault="00F657D6" w:rsidP="00537271">
            <w:pPr>
              <w:pStyle w:val="NoSpacing"/>
            </w:pPr>
          </w:p>
        </w:tc>
      </w:tr>
      <w:tr w:rsidR="00F657D6" w14:paraId="772B1785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72717925" w14:textId="77777777" w:rsidR="00F657D6" w:rsidRDefault="00F657D6" w:rsidP="00537271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  <w:gridSpan w:val="4"/>
          </w:tcPr>
          <w:p w14:paraId="06417050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177E67E2" w14:textId="77777777" w:rsidR="00F657D6" w:rsidRDefault="00F657D6" w:rsidP="00537271">
            <w:pPr>
              <w:pStyle w:val="NoSpacing"/>
            </w:pPr>
            <w:r>
              <w:t xml:space="preserve">Sweatshirts </w:t>
            </w:r>
            <w:proofErr w:type="gramStart"/>
            <w:r>
              <w:t>Non Hooded</w:t>
            </w:r>
            <w:proofErr w:type="gramEnd"/>
          </w:p>
        </w:tc>
        <w:tc>
          <w:tcPr>
            <w:tcW w:w="465" w:type="pct"/>
          </w:tcPr>
          <w:p w14:paraId="6764132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053EC484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5405A22A" w14:textId="77777777" w:rsidR="00F657D6" w:rsidRDefault="00F657D6" w:rsidP="00537271">
            <w:pPr>
              <w:pStyle w:val="NoSpacing"/>
            </w:pPr>
          </w:p>
        </w:tc>
      </w:tr>
      <w:tr w:rsidR="00F657D6" w14:paraId="08A60664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4B324998" w14:textId="77777777" w:rsidR="00F657D6" w:rsidRDefault="00F657D6" w:rsidP="00537271">
            <w:pPr>
              <w:pStyle w:val="NoSpacing"/>
            </w:pPr>
            <w:r>
              <w:t>Gloves</w:t>
            </w:r>
          </w:p>
        </w:tc>
        <w:tc>
          <w:tcPr>
            <w:tcW w:w="478" w:type="pct"/>
            <w:gridSpan w:val="4"/>
          </w:tcPr>
          <w:p w14:paraId="633E24DB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218E130" w14:textId="77777777" w:rsidR="00F657D6" w:rsidRDefault="00F657D6" w:rsidP="00537271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6F83E366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1B7AEA6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6EB3F40A" w14:textId="77777777" w:rsidR="00F657D6" w:rsidRDefault="00F657D6" w:rsidP="00537271">
            <w:pPr>
              <w:pStyle w:val="NoSpacing"/>
            </w:pPr>
          </w:p>
        </w:tc>
      </w:tr>
      <w:tr w:rsidR="00F657D6" w14:paraId="40B931A4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644FED63" w14:textId="77777777" w:rsidR="00F657D6" w:rsidRDefault="00F657D6" w:rsidP="00537271">
            <w:pPr>
              <w:pStyle w:val="NoSpacing"/>
            </w:pPr>
            <w:r>
              <w:t>Mittens</w:t>
            </w:r>
          </w:p>
        </w:tc>
        <w:tc>
          <w:tcPr>
            <w:tcW w:w="478" w:type="pct"/>
            <w:gridSpan w:val="4"/>
          </w:tcPr>
          <w:p w14:paraId="6952DE9B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2B32D2E0" w14:textId="77777777" w:rsidR="00F657D6" w:rsidRDefault="00F657D6" w:rsidP="00537271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57D0AACC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B3542A0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4549F141" w14:textId="77777777" w:rsidR="00F657D6" w:rsidRDefault="00F657D6" w:rsidP="00537271">
            <w:pPr>
              <w:pStyle w:val="NoSpacing"/>
            </w:pPr>
          </w:p>
        </w:tc>
      </w:tr>
      <w:tr w:rsidR="00F657D6" w14:paraId="54BADDFF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BB2310E" w14:textId="77777777" w:rsidR="00F657D6" w:rsidRDefault="00F657D6" w:rsidP="00537271">
            <w:pPr>
              <w:pStyle w:val="NoSpacing"/>
            </w:pPr>
            <w:r>
              <w:t>Snowpants</w:t>
            </w:r>
          </w:p>
          <w:p w14:paraId="1E109CB6" w14:textId="77777777" w:rsidR="00F657D6" w:rsidRDefault="00F657D6" w:rsidP="00537271">
            <w:pPr>
              <w:pStyle w:val="NoSpacing"/>
            </w:pPr>
            <w:r>
              <w:t>Or Bibs</w:t>
            </w:r>
          </w:p>
        </w:tc>
        <w:tc>
          <w:tcPr>
            <w:tcW w:w="478" w:type="pct"/>
            <w:gridSpan w:val="4"/>
          </w:tcPr>
          <w:p w14:paraId="7E58B58D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2C39CE59" w14:textId="77777777" w:rsidR="00F657D6" w:rsidRDefault="00F657D6" w:rsidP="00537271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40ADE40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6A10D2A0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226D4348" w14:textId="77777777" w:rsidR="00F657D6" w:rsidRDefault="00F657D6" w:rsidP="00537271">
            <w:pPr>
              <w:pStyle w:val="NoSpacing"/>
            </w:pPr>
          </w:p>
        </w:tc>
      </w:tr>
      <w:tr w:rsidR="00F657D6" w14:paraId="61D55C49" w14:textId="77777777" w:rsidTr="00F65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673" w:type="pct"/>
          </w:tcPr>
          <w:p w14:paraId="1FE36C5C" w14:textId="77777777" w:rsidR="00F657D6" w:rsidRDefault="00F657D6" w:rsidP="00537271">
            <w:pPr>
              <w:pStyle w:val="NoSpacing"/>
            </w:pPr>
            <w:r>
              <w:t>Jeans</w:t>
            </w:r>
          </w:p>
        </w:tc>
        <w:tc>
          <w:tcPr>
            <w:tcW w:w="478" w:type="pct"/>
            <w:gridSpan w:val="4"/>
          </w:tcPr>
          <w:p w14:paraId="72C0CE66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9BB1C1C" w14:textId="77777777" w:rsidR="00F657D6" w:rsidRDefault="00F657D6" w:rsidP="00537271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4A323E28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04875229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5667A943" w14:textId="77777777" w:rsidR="00F657D6" w:rsidRDefault="00F657D6" w:rsidP="00537271">
            <w:pPr>
              <w:pStyle w:val="NoSpacing"/>
            </w:pPr>
          </w:p>
        </w:tc>
      </w:tr>
    </w:tbl>
    <w:p w14:paraId="4DFB20DA" w14:textId="1E10E0E9" w:rsidR="000172E5" w:rsidRDefault="000172E5" w:rsidP="00E204FF">
      <w:pPr>
        <w:pStyle w:val="NoSpacing"/>
      </w:pPr>
    </w:p>
    <w:p w14:paraId="08911AD2" w14:textId="41BEAB67" w:rsidR="00F657D6" w:rsidRDefault="00F657D6" w:rsidP="00E204FF">
      <w:pPr>
        <w:pStyle w:val="NoSpacing"/>
      </w:pPr>
    </w:p>
    <w:p w14:paraId="4AC26256" w14:textId="1E4367DE" w:rsidR="00F657D6" w:rsidRDefault="00F657D6" w:rsidP="00E204FF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59"/>
        <w:gridCol w:w="894"/>
        <w:gridCol w:w="1475"/>
        <w:gridCol w:w="870"/>
        <w:gridCol w:w="2382"/>
        <w:gridCol w:w="2470"/>
      </w:tblGrid>
      <w:tr w:rsidR="00F657D6" w14:paraId="328D1BE8" w14:textId="77777777" w:rsidTr="00537271">
        <w:tc>
          <w:tcPr>
            <w:tcW w:w="1151" w:type="pct"/>
            <w:gridSpan w:val="2"/>
          </w:tcPr>
          <w:p w14:paraId="2F4614DF" w14:textId="59807CEA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lastRenderedPageBreak/>
              <w:t xml:space="preserve">PERSON </w:t>
            </w:r>
            <w:r>
              <w:rPr>
                <w:sz w:val="20"/>
                <w:szCs w:val="32"/>
              </w:rPr>
              <w:t>4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2E9B846E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1F344C80" w14:textId="77777777" w:rsidR="00F657D6" w:rsidRDefault="00F657D6" w:rsidP="00537271">
            <w:pPr>
              <w:pStyle w:val="NoSpacing"/>
            </w:pPr>
            <w:r w:rsidRPr="00EB34C7">
              <w:rPr>
                <w:sz w:val="20"/>
                <w:szCs w:val="32"/>
              </w:rPr>
              <w:t>Gender:</w:t>
            </w:r>
          </w:p>
        </w:tc>
        <w:tc>
          <w:tcPr>
            <w:tcW w:w="2595" w:type="pct"/>
            <w:gridSpan w:val="2"/>
          </w:tcPr>
          <w:p w14:paraId="34678A7D" w14:textId="77777777" w:rsidR="00F657D6" w:rsidRPr="00F657D6" w:rsidRDefault="00F657D6" w:rsidP="00537271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0338BBE6" w14:textId="77777777" w:rsidR="00F657D6" w:rsidRDefault="00F657D6" w:rsidP="00537271">
            <w:pPr>
              <w:pStyle w:val="NoSpacing"/>
            </w:pPr>
          </w:p>
        </w:tc>
      </w:tr>
      <w:tr w:rsidR="00F657D6" w14:paraId="7DB5E76A" w14:textId="77777777" w:rsidTr="00537271">
        <w:trPr>
          <w:trHeight w:val="432"/>
        </w:trPr>
        <w:tc>
          <w:tcPr>
            <w:tcW w:w="673" w:type="pct"/>
          </w:tcPr>
          <w:p w14:paraId="6A745358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</w:tcPr>
          <w:p w14:paraId="0BAE536E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39C34B20" w14:textId="77777777" w:rsidR="00F657D6" w:rsidRDefault="00F657D6" w:rsidP="00537271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1425CBE4" w14:textId="77777777" w:rsidR="00F657D6" w:rsidRDefault="00F657D6" w:rsidP="00537271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090BA553" w14:textId="77777777" w:rsidR="00F657D6" w:rsidRDefault="00F657D6" w:rsidP="00537271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1ED21D2C" w14:textId="77777777" w:rsidR="00F657D6" w:rsidRDefault="00F657D6" w:rsidP="00537271">
            <w:pPr>
              <w:pStyle w:val="NoSpacing"/>
            </w:pPr>
            <w:r>
              <w:t>Other wants/needs/ descriptions</w:t>
            </w:r>
          </w:p>
        </w:tc>
      </w:tr>
      <w:tr w:rsidR="00F657D6" w14:paraId="5E4F2D89" w14:textId="77777777" w:rsidTr="00537271">
        <w:trPr>
          <w:trHeight w:val="432"/>
        </w:trPr>
        <w:tc>
          <w:tcPr>
            <w:tcW w:w="673" w:type="pct"/>
          </w:tcPr>
          <w:p w14:paraId="467BC3D2" w14:textId="77777777" w:rsidR="00F657D6" w:rsidRDefault="00F657D6" w:rsidP="00537271">
            <w:pPr>
              <w:pStyle w:val="NoSpacing"/>
            </w:pPr>
            <w:r>
              <w:t>Sneakers</w:t>
            </w:r>
          </w:p>
        </w:tc>
        <w:tc>
          <w:tcPr>
            <w:tcW w:w="478" w:type="pct"/>
          </w:tcPr>
          <w:p w14:paraId="151421F0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4066B513" w14:textId="77777777" w:rsidR="00F657D6" w:rsidRDefault="00F657D6" w:rsidP="00537271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3F3D7F48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548BDC8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42A56637" w14:textId="77777777" w:rsidR="00F657D6" w:rsidRDefault="00F657D6" w:rsidP="00537271">
            <w:pPr>
              <w:pStyle w:val="NoSpacing"/>
            </w:pPr>
          </w:p>
        </w:tc>
      </w:tr>
      <w:tr w:rsidR="00F657D6" w14:paraId="2983B1CD" w14:textId="77777777" w:rsidTr="00537271">
        <w:trPr>
          <w:trHeight w:val="432"/>
        </w:trPr>
        <w:tc>
          <w:tcPr>
            <w:tcW w:w="673" w:type="pct"/>
          </w:tcPr>
          <w:p w14:paraId="1E92CDA5" w14:textId="77777777" w:rsidR="00F657D6" w:rsidRDefault="00F657D6" w:rsidP="00537271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</w:tcPr>
          <w:p w14:paraId="00E7E380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5B0F4D96" w14:textId="77777777" w:rsidR="00F657D6" w:rsidRDefault="00F657D6" w:rsidP="00537271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75205426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449273E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35737607" w14:textId="77777777" w:rsidR="00F657D6" w:rsidRDefault="00F657D6" w:rsidP="00537271">
            <w:pPr>
              <w:pStyle w:val="NoSpacing"/>
            </w:pPr>
          </w:p>
        </w:tc>
      </w:tr>
      <w:tr w:rsidR="00F657D6" w14:paraId="172A0285" w14:textId="77777777" w:rsidTr="00537271">
        <w:trPr>
          <w:trHeight w:val="432"/>
        </w:trPr>
        <w:tc>
          <w:tcPr>
            <w:tcW w:w="673" w:type="pct"/>
          </w:tcPr>
          <w:p w14:paraId="3C48D559" w14:textId="77777777" w:rsidR="00F657D6" w:rsidRDefault="00F657D6" w:rsidP="00537271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</w:tcPr>
          <w:p w14:paraId="512D82EF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5A04EF3A" w14:textId="77777777" w:rsidR="00F657D6" w:rsidRDefault="00F657D6" w:rsidP="00537271">
            <w:pPr>
              <w:pStyle w:val="NoSpacing"/>
            </w:pPr>
            <w:r>
              <w:t xml:space="preserve">Sweatshirts </w:t>
            </w:r>
            <w:proofErr w:type="gramStart"/>
            <w:r>
              <w:t>Non Hooded</w:t>
            </w:r>
            <w:proofErr w:type="gramEnd"/>
          </w:p>
        </w:tc>
        <w:tc>
          <w:tcPr>
            <w:tcW w:w="465" w:type="pct"/>
          </w:tcPr>
          <w:p w14:paraId="0A5A6D33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A1BEAE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2C10AF83" w14:textId="77777777" w:rsidR="00F657D6" w:rsidRDefault="00F657D6" w:rsidP="00537271">
            <w:pPr>
              <w:pStyle w:val="NoSpacing"/>
            </w:pPr>
          </w:p>
        </w:tc>
      </w:tr>
      <w:tr w:rsidR="00F657D6" w14:paraId="746737EE" w14:textId="77777777" w:rsidTr="00537271">
        <w:trPr>
          <w:trHeight w:val="432"/>
        </w:trPr>
        <w:tc>
          <w:tcPr>
            <w:tcW w:w="673" w:type="pct"/>
          </w:tcPr>
          <w:p w14:paraId="41AF5832" w14:textId="77777777" w:rsidR="00F657D6" w:rsidRDefault="00F657D6" w:rsidP="00537271">
            <w:pPr>
              <w:pStyle w:val="NoSpacing"/>
            </w:pPr>
            <w:r>
              <w:t>Gloves</w:t>
            </w:r>
          </w:p>
        </w:tc>
        <w:tc>
          <w:tcPr>
            <w:tcW w:w="478" w:type="pct"/>
          </w:tcPr>
          <w:p w14:paraId="7ED7529F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2589A383" w14:textId="77777777" w:rsidR="00F657D6" w:rsidRDefault="00F657D6" w:rsidP="00537271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2C5294E9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7276A96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3E30E252" w14:textId="77777777" w:rsidR="00F657D6" w:rsidRDefault="00F657D6" w:rsidP="00537271">
            <w:pPr>
              <w:pStyle w:val="NoSpacing"/>
            </w:pPr>
          </w:p>
        </w:tc>
      </w:tr>
      <w:tr w:rsidR="00F657D6" w14:paraId="24121A46" w14:textId="77777777" w:rsidTr="00537271">
        <w:trPr>
          <w:trHeight w:val="432"/>
        </w:trPr>
        <w:tc>
          <w:tcPr>
            <w:tcW w:w="673" w:type="pct"/>
          </w:tcPr>
          <w:p w14:paraId="36D9A4FD" w14:textId="77777777" w:rsidR="00F657D6" w:rsidRDefault="00F657D6" w:rsidP="00537271">
            <w:pPr>
              <w:pStyle w:val="NoSpacing"/>
            </w:pPr>
            <w:r>
              <w:t>Mittens</w:t>
            </w:r>
          </w:p>
        </w:tc>
        <w:tc>
          <w:tcPr>
            <w:tcW w:w="478" w:type="pct"/>
          </w:tcPr>
          <w:p w14:paraId="569B5DBE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21682814" w14:textId="77777777" w:rsidR="00F657D6" w:rsidRDefault="00F657D6" w:rsidP="00537271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33D649E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EDD0292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3FB87FF8" w14:textId="77777777" w:rsidR="00F657D6" w:rsidRDefault="00F657D6" w:rsidP="00537271">
            <w:pPr>
              <w:pStyle w:val="NoSpacing"/>
            </w:pPr>
          </w:p>
        </w:tc>
      </w:tr>
      <w:tr w:rsidR="00F657D6" w14:paraId="59B5EC23" w14:textId="77777777" w:rsidTr="00537271">
        <w:trPr>
          <w:trHeight w:val="432"/>
        </w:trPr>
        <w:tc>
          <w:tcPr>
            <w:tcW w:w="673" w:type="pct"/>
          </w:tcPr>
          <w:p w14:paraId="6586A65A" w14:textId="77777777" w:rsidR="00F657D6" w:rsidRDefault="00F657D6" w:rsidP="00537271">
            <w:pPr>
              <w:pStyle w:val="NoSpacing"/>
            </w:pPr>
            <w:r>
              <w:t>Snowpants</w:t>
            </w:r>
          </w:p>
          <w:p w14:paraId="79A8AA00" w14:textId="77777777" w:rsidR="00F657D6" w:rsidRDefault="00F657D6" w:rsidP="00537271">
            <w:pPr>
              <w:pStyle w:val="NoSpacing"/>
            </w:pPr>
            <w:r>
              <w:t>Or Bibs</w:t>
            </w:r>
          </w:p>
        </w:tc>
        <w:tc>
          <w:tcPr>
            <w:tcW w:w="478" w:type="pct"/>
          </w:tcPr>
          <w:p w14:paraId="568EC400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3E021389" w14:textId="77777777" w:rsidR="00F657D6" w:rsidRDefault="00F657D6" w:rsidP="00537271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70B438F2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CF9955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DE44849" w14:textId="77777777" w:rsidR="00F657D6" w:rsidRDefault="00F657D6" w:rsidP="00537271">
            <w:pPr>
              <w:pStyle w:val="NoSpacing"/>
            </w:pPr>
          </w:p>
        </w:tc>
      </w:tr>
      <w:tr w:rsidR="00F657D6" w14:paraId="72DEB289" w14:textId="77777777" w:rsidTr="00537271">
        <w:trPr>
          <w:trHeight w:val="432"/>
        </w:trPr>
        <w:tc>
          <w:tcPr>
            <w:tcW w:w="673" w:type="pct"/>
          </w:tcPr>
          <w:p w14:paraId="3330EFD4" w14:textId="77777777" w:rsidR="00F657D6" w:rsidRDefault="00F657D6" w:rsidP="00537271">
            <w:pPr>
              <w:pStyle w:val="NoSpacing"/>
            </w:pPr>
            <w:r>
              <w:t>Jeans</w:t>
            </w:r>
          </w:p>
        </w:tc>
        <w:tc>
          <w:tcPr>
            <w:tcW w:w="478" w:type="pct"/>
          </w:tcPr>
          <w:p w14:paraId="776D6E2E" w14:textId="77777777" w:rsidR="00F657D6" w:rsidRDefault="00F657D6" w:rsidP="00537271">
            <w:pPr>
              <w:pStyle w:val="NoSpacing"/>
            </w:pPr>
          </w:p>
        </w:tc>
        <w:tc>
          <w:tcPr>
            <w:tcW w:w="789" w:type="pct"/>
          </w:tcPr>
          <w:p w14:paraId="3C28D691" w14:textId="77777777" w:rsidR="00F657D6" w:rsidRDefault="00F657D6" w:rsidP="00537271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05BC5C42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262C12D1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3DA904E" w14:textId="77777777" w:rsidR="00F657D6" w:rsidRDefault="00F657D6" w:rsidP="00537271">
            <w:pPr>
              <w:pStyle w:val="NoSpacing"/>
            </w:pPr>
          </w:p>
        </w:tc>
      </w:tr>
      <w:tr w:rsidR="00F657D6" w14:paraId="040DE4C3" w14:textId="77777777" w:rsidTr="00537271">
        <w:trPr>
          <w:trHeight w:val="432"/>
        </w:trPr>
        <w:tc>
          <w:tcPr>
            <w:tcW w:w="1151" w:type="pct"/>
            <w:gridSpan w:val="2"/>
          </w:tcPr>
          <w:p w14:paraId="6474266E" w14:textId="41F783E1" w:rsidR="00F657D6" w:rsidRPr="00F657D6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 xml:space="preserve">PERSON </w:t>
            </w:r>
            <w:r>
              <w:rPr>
                <w:sz w:val="20"/>
                <w:szCs w:val="32"/>
              </w:rPr>
              <w:t>5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56F3431E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4D62CB16" w14:textId="77777777" w:rsidR="00F657D6" w:rsidRDefault="00F657D6" w:rsidP="00537271">
            <w:pPr>
              <w:pStyle w:val="NoSpacing"/>
            </w:pPr>
            <w:r w:rsidRPr="00EB34C7">
              <w:rPr>
                <w:sz w:val="20"/>
                <w:szCs w:val="32"/>
              </w:rPr>
              <w:t>Gender</w:t>
            </w:r>
          </w:p>
          <w:p w14:paraId="6215E820" w14:textId="77777777" w:rsidR="00F657D6" w:rsidRDefault="00F657D6" w:rsidP="00537271">
            <w:pPr>
              <w:pStyle w:val="NoSpacing"/>
            </w:pPr>
          </w:p>
        </w:tc>
        <w:tc>
          <w:tcPr>
            <w:tcW w:w="2595" w:type="pct"/>
            <w:gridSpan w:val="2"/>
          </w:tcPr>
          <w:p w14:paraId="7D770B5B" w14:textId="77777777" w:rsidR="00F657D6" w:rsidRPr="00F657D6" w:rsidRDefault="00F657D6" w:rsidP="00537271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5AFBAC4D" w14:textId="77777777" w:rsidR="00F657D6" w:rsidRDefault="00F657D6" w:rsidP="00537271">
            <w:pPr>
              <w:pStyle w:val="NoSpacing"/>
            </w:pPr>
          </w:p>
        </w:tc>
      </w:tr>
      <w:tr w:rsidR="00F657D6" w14:paraId="092F4E66" w14:textId="77777777" w:rsidTr="00537271">
        <w:trPr>
          <w:trHeight w:val="432"/>
        </w:trPr>
        <w:tc>
          <w:tcPr>
            <w:tcW w:w="673" w:type="pct"/>
          </w:tcPr>
          <w:p w14:paraId="240DB7B3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</w:tcPr>
          <w:p w14:paraId="3D4D23F8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5369C80B" w14:textId="77777777" w:rsidR="00F657D6" w:rsidRDefault="00F657D6" w:rsidP="00537271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1C2C3DDE" w14:textId="77777777" w:rsidR="00F657D6" w:rsidRDefault="00F657D6" w:rsidP="00537271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684E2864" w14:textId="77777777" w:rsidR="00F657D6" w:rsidRDefault="00F657D6" w:rsidP="00537271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19706DC1" w14:textId="77777777" w:rsidR="00F657D6" w:rsidRDefault="00F657D6" w:rsidP="00537271">
            <w:pPr>
              <w:pStyle w:val="NoSpacing"/>
            </w:pPr>
            <w:r>
              <w:t>Other wants/needs/ descriptions</w:t>
            </w:r>
          </w:p>
        </w:tc>
      </w:tr>
      <w:tr w:rsidR="00F657D6" w14:paraId="7DE44B9D" w14:textId="77777777" w:rsidTr="00537271">
        <w:trPr>
          <w:trHeight w:val="432"/>
        </w:trPr>
        <w:tc>
          <w:tcPr>
            <w:tcW w:w="673" w:type="pct"/>
          </w:tcPr>
          <w:p w14:paraId="76DF44E4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>
              <w:t>Sneakers</w:t>
            </w:r>
          </w:p>
        </w:tc>
        <w:tc>
          <w:tcPr>
            <w:tcW w:w="478" w:type="pct"/>
          </w:tcPr>
          <w:p w14:paraId="6E62D49D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083798D" w14:textId="77777777" w:rsidR="00F657D6" w:rsidRDefault="00F657D6" w:rsidP="00537271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2EDB136E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25852A72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0BA15D5" w14:textId="77777777" w:rsidR="00F657D6" w:rsidRDefault="00F657D6" w:rsidP="00537271">
            <w:pPr>
              <w:pStyle w:val="NoSpacing"/>
            </w:pPr>
          </w:p>
        </w:tc>
      </w:tr>
      <w:tr w:rsidR="00F657D6" w14:paraId="7C658EDE" w14:textId="77777777" w:rsidTr="00537271">
        <w:trPr>
          <w:trHeight w:val="432"/>
        </w:trPr>
        <w:tc>
          <w:tcPr>
            <w:tcW w:w="673" w:type="pct"/>
          </w:tcPr>
          <w:p w14:paraId="3A35D1EE" w14:textId="77777777" w:rsidR="00F657D6" w:rsidRDefault="00F657D6" w:rsidP="00537271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</w:tcPr>
          <w:p w14:paraId="3DC35B46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0A914EAB" w14:textId="77777777" w:rsidR="00F657D6" w:rsidRDefault="00F657D6" w:rsidP="00537271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0383BF7B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0557E7D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AE27314" w14:textId="77777777" w:rsidR="00F657D6" w:rsidRDefault="00F657D6" w:rsidP="00537271">
            <w:pPr>
              <w:pStyle w:val="NoSpacing"/>
            </w:pPr>
          </w:p>
        </w:tc>
      </w:tr>
      <w:tr w:rsidR="00F657D6" w14:paraId="4FF8529A" w14:textId="77777777" w:rsidTr="00537271">
        <w:trPr>
          <w:trHeight w:val="432"/>
        </w:trPr>
        <w:tc>
          <w:tcPr>
            <w:tcW w:w="673" w:type="pct"/>
          </w:tcPr>
          <w:p w14:paraId="5F26DB39" w14:textId="77777777" w:rsidR="00F657D6" w:rsidRDefault="00F657D6" w:rsidP="00537271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</w:tcPr>
          <w:p w14:paraId="70B50E38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CEF657D" w14:textId="77777777" w:rsidR="00F657D6" w:rsidRDefault="00F657D6" w:rsidP="00537271">
            <w:pPr>
              <w:pStyle w:val="NoSpacing"/>
            </w:pPr>
            <w:r>
              <w:t xml:space="preserve">Sweatshirts </w:t>
            </w:r>
            <w:proofErr w:type="gramStart"/>
            <w:r>
              <w:t>Non Hooded</w:t>
            </w:r>
            <w:proofErr w:type="gramEnd"/>
          </w:p>
        </w:tc>
        <w:tc>
          <w:tcPr>
            <w:tcW w:w="465" w:type="pct"/>
          </w:tcPr>
          <w:p w14:paraId="37156306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A84A556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5DC7AB02" w14:textId="77777777" w:rsidR="00F657D6" w:rsidRDefault="00F657D6" w:rsidP="00537271">
            <w:pPr>
              <w:pStyle w:val="NoSpacing"/>
            </w:pPr>
          </w:p>
        </w:tc>
      </w:tr>
      <w:tr w:rsidR="00F657D6" w14:paraId="0CED29EC" w14:textId="77777777" w:rsidTr="00537271">
        <w:trPr>
          <w:trHeight w:val="432"/>
        </w:trPr>
        <w:tc>
          <w:tcPr>
            <w:tcW w:w="673" w:type="pct"/>
          </w:tcPr>
          <w:p w14:paraId="0485C6D9" w14:textId="77777777" w:rsidR="00F657D6" w:rsidRDefault="00F657D6" w:rsidP="00537271">
            <w:pPr>
              <w:pStyle w:val="NoSpacing"/>
            </w:pPr>
            <w:r>
              <w:t>Gloves</w:t>
            </w:r>
          </w:p>
        </w:tc>
        <w:tc>
          <w:tcPr>
            <w:tcW w:w="478" w:type="pct"/>
          </w:tcPr>
          <w:p w14:paraId="1B2A31B3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CC162B7" w14:textId="77777777" w:rsidR="00F657D6" w:rsidRDefault="00F657D6" w:rsidP="00537271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61F4D348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085A51F8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C073E49" w14:textId="77777777" w:rsidR="00F657D6" w:rsidRDefault="00F657D6" w:rsidP="00537271">
            <w:pPr>
              <w:pStyle w:val="NoSpacing"/>
            </w:pPr>
          </w:p>
        </w:tc>
      </w:tr>
      <w:tr w:rsidR="00F657D6" w14:paraId="12459CB9" w14:textId="77777777" w:rsidTr="00537271">
        <w:trPr>
          <w:trHeight w:val="432"/>
        </w:trPr>
        <w:tc>
          <w:tcPr>
            <w:tcW w:w="673" w:type="pct"/>
          </w:tcPr>
          <w:p w14:paraId="016E0D71" w14:textId="77777777" w:rsidR="00F657D6" w:rsidRDefault="00F657D6" w:rsidP="00537271">
            <w:pPr>
              <w:pStyle w:val="NoSpacing"/>
            </w:pPr>
            <w:r>
              <w:t>Mittens</w:t>
            </w:r>
          </w:p>
        </w:tc>
        <w:tc>
          <w:tcPr>
            <w:tcW w:w="478" w:type="pct"/>
          </w:tcPr>
          <w:p w14:paraId="76065F32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D7EF560" w14:textId="77777777" w:rsidR="00F657D6" w:rsidRDefault="00F657D6" w:rsidP="00537271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3A98652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036C6335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70268EEA" w14:textId="77777777" w:rsidR="00F657D6" w:rsidRDefault="00F657D6" w:rsidP="00537271">
            <w:pPr>
              <w:pStyle w:val="NoSpacing"/>
            </w:pPr>
          </w:p>
        </w:tc>
      </w:tr>
      <w:tr w:rsidR="00F657D6" w14:paraId="54F67EB0" w14:textId="77777777" w:rsidTr="00537271">
        <w:trPr>
          <w:trHeight w:val="432"/>
        </w:trPr>
        <w:tc>
          <w:tcPr>
            <w:tcW w:w="673" w:type="pct"/>
          </w:tcPr>
          <w:p w14:paraId="139A2679" w14:textId="77777777" w:rsidR="00F657D6" w:rsidRDefault="00F657D6" w:rsidP="00537271">
            <w:pPr>
              <w:pStyle w:val="NoSpacing"/>
            </w:pPr>
            <w:r>
              <w:t>Snowpants</w:t>
            </w:r>
          </w:p>
          <w:p w14:paraId="1BC2AB74" w14:textId="77777777" w:rsidR="00F657D6" w:rsidRDefault="00F657D6" w:rsidP="00537271">
            <w:pPr>
              <w:pStyle w:val="NoSpacing"/>
            </w:pPr>
            <w:r>
              <w:t>Or Bibs</w:t>
            </w:r>
          </w:p>
        </w:tc>
        <w:tc>
          <w:tcPr>
            <w:tcW w:w="478" w:type="pct"/>
          </w:tcPr>
          <w:p w14:paraId="16383D29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068F1455" w14:textId="77777777" w:rsidR="00F657D6" w:rsidRDefault="00F657D6" w:rsidP="00537271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3A0BAA77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6C9769CD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7C2BDC2" w14:textId="77777777" w:rsidR="00F657D6" w:rsidRDefault="00F657D6" w:rsidP="00537271">
            <w:pPr>
              <w:pStyle w:val="NoSpacing"/>
            </w:pPr>
          </w:p>
        </w:tc>
      </w:tr>
      <w:tr w:rsidR="00F657D6" w14:paraId="05D90DAF" w14:textId="77777777" w:rsidTr="00537271">
        <w:trPr>
          <w:trHeight w:val="432"/>
        </w:trPr>
        <w:tc>
          <w:tcPr>
            <w:tcW w:w="673" w:type="pct"/>
          </w:tcPr>
          <w:p w14:paraId="0F66FD28" w14:textId="77777777" w:rsidR="00F657D6" w:rsidRDefault="00F657D6" w:rsidP="00537271">
            <w:pPr>
              <w:pStyle w:val="NoSpacing"/>
            </w:pPr>
            <w:r>
              <w:t>Jeans</w:t>
            </w:r>
          </w:p>
        </w:tc>
        <w:tc>
          <w:tcPr>
            <w:tcW w:w="478" w:type="pct"/>
          </w:tcPr>
          <w:p w14:paraId="7D0AAB7D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1D61D0F3" w14:textId="77777777" w:rsidR="00F657D6" w:rsidRDefault="00F657D6" w:rsidP="00537271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4C99BB8A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0BC7EFD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A60924B" w14:textId="77777777" w:rsidR="00F657D6" w:rsidRDefault="00F657D6" w:rsidP="00537271">
            <w:pPr>
              <w:pStyle w:val="NoSpacing"/>
            </w:pPr>
          </w:p>
        </w:tc>
      </w:tr>
      <w:tr w:rsidR="00F657D6" w14:paraId="035B69DE" w14:textId="77777777" w:rsidTr="00537271">
        <w:trPr>
          <w:trHeight w:val="432"/>
        </w:trPr>
        <w:tc>
          <w:tcPr>
            <w:tcW w:w="1151" w:type="pct"/>
            <w:gridSpan w:val="2"/>
          </w:tcPr>
          <w:p w14:paraId="72EE9C28" w14:textId="26506215" w:rsidR="00F657D6" w:rsidRPr="00F657D6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 xml:space="preserve">PERSON </w:t>
            </w:r>
            <w:r>
              <w:rPr>
                <w:sz w:val="20"/>
                <w:szCs w:val="32"/>
              </w:rPr>
              <w:t>6</w:t>
            </w:r>
            <w:r w:rsidRPr="00EB34C7">
              <w:rPr>
                <w:sz w:val="20"/>
                <w:szCs w:val="32"/>
              </w:rPr>
              <w:t xml:space="preserve"> IN HOUSEHOLD</w:t>
            </w:r>
            <w:r>
              <w:rPr>
                <w:sz w:val="20"/>
                <w:szCs w:val="32"/>
              </w:rPr>
              <w:t xml:space="preserve"> NAME</w:t>
            </w:r>
          </w:p>
        </w:tc>
        <w:tc>
          <w:tcPr>
            <w:tcW w:w="1254" w:type="pct"/>
            <w:gridSpan w:val="2"/>
          </w:tcPr>
          <w:p w14:paraId="46E9A377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EB34C7">
              <w:rPr>
                <w:sz w:val="20"/>
                <w:szCs w:val="32"/>
              </w:rPr>
              <w:t>AGE:</w:t>
            </w:r>
          </w:p>
          <w:p w14:paraId="0C30ECAB" w14:textId="77777777" w:rsidR="00F657D6" w:rsidRDefault="00F657D6" w:rsidP="00537271">
            <w:pPr>
              <w:pStyle w:val="NoSpacing"/>
            </w:pPr>
            <w:r w:rsidRPr="00EB34C7">
              <w:rPr>
                <w:sz w:val="20"/>
                <w:szCs w:val="32"/>
              </w:rPr>
              <w:t>Gender</w:t>
            </w:r>
          </w:p>
          <w:p w14:paraId="4BF406D4" w14:textId="77777777" w:rsidR="00F657D6" w:rsidRDefault="00F657D6" w:rsidP="00537271">
            <w:pPr>
              <w:pStyle w:val="NoSpacing"/>
            </w:pPr>
          </w:p>
        </w:tc>
        <w:tc>
          <w:tcPr>
            <w:tcW w:w="2595" w:type="pct"/>
            <w:gridSpan w:val="2"/>
          </w:tcPr>
          <w:p w14:paraId="6BB6E162" w14:textId="77777777" w:rsidR="00F657D6" w:rsidRPr="00F657D6" w:rsidRDefault="00F657D6" w:rsidP="00537271">
            <w:pPr>
              <w:pStyle w:val="NoSpacing"/>
              <w:rPr>
                <w:b/>
                <w:bCs/>
              </w:rPr>
            </w:pPr>
            <w:r w:rsidRPr="00F657D6">
              <w:rPr>
                <w:b/>
                <w:bCs/>
              </w:rPr>
              <w:t xml:space="preserve">Please mark ONLY what is needed. Thank you! Write specific colors if needed. </w:t>
            </w:r>
          </w:p>
          <w:p w14:paraId="61F15BCB" w14:textId="77777777" w:rsidR="00F657D6" w:rsidRDefault="00F657D6" w:rsidP="00537271">
            <w:pPr>
              <w:pStyle w:val="NoSpacing"/>
            </w:pPr>
          </w:p>
        </w:tc>
      </w:tr>
      <w:tr w:rsidR="00F657D6" w14:paraId="65EC3DF2" w14:textId="77777777" w:rsidTr="00537271">
        <w:trPr>
          <w:trHeight w:val="432"/>
        </w:trPr>
        <w:tc>
          <w:tcPr>
            <w:tcW w:w="673" w:type="pct"/>
          </w:tcPr>
          <w:p w14:paraId="64F92B6F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ITEM</w:t>
            </w:r>
          </w:p>
        </w:tc>
        <w:tc>
          <w:tcPr>
            <w:tcW w:w="478" w:type="pct"/>
          </w:tcPr>
          <w:p w14:paraId="46042D98" w14:textId="77777777" w:rsidR="00F657D6" w:rsidRPr="00EB34C7" w:rsidRDefault="00F657D6" w:rsidP="00537271">
            <w:pPr>
              <w:pStyle w:val="NoSpacing"/>
              <w:rPr>
                <w:sz w:val="20"/>
                <w:szCs w:val="32"/>
              </w:rPr>
            </w:pPr>
            <w:r w:rsidRPr="0074308C">
              <w:rPr>
                <w:color w:val="000000" w:themeColor="text1"/>
              </w:rPr>
              <w:t>SIZE</w:t>
            </w:r>
          </w:p>
        </w:tc>
        <w:tc>
          <w:tcPr>
            <w:tcW w:w="789" w:type="pct"/>
          </w:tcPr>
          <w:p w14:paraId="29560C1E" w14:textId="77777777" w:rsidR="00F657D6" w:rsidRDefault="00F657D6" w:rsidP="00537271">
            <w:pPr>
              <w:pStyle w:val="NoSpacing"/>
            </w:pPr>
            <w:r>
              <w:t>ITEM</w:t>
            </w:r>
          </w:p>
        </w:tc>
        <w:tc>
          <w:tcPr>
            <w:tcW w:w="465" w:type="pct"/>
          </w:tcPr>
          <w:p w14:paraId="651BA3F4" w14:textId="77777777" w:rsidR="00F657D6" w:rsidRDefault="00F657D6" w:rsidP="00537271">
            <w:pPr>
              <w:pStyle w:val="NoSpacing"/>
            </w:pPr>
            <w:r>
              <w:t>SIZE</w:t>
            </w:r>
          </w:p>
        </w:tc>
        <w:tc>
          <w:tcPr>
            <w:tcW w:w="1274" w:type="pct"/>
          </w:tcPr>
          <w:p w14:paraId="706DA54C" w14:textId="77777777" w:rsidR="00F657D6" w:rsidRDefault="00F657D6" w:rsidP="00537271">
            <w:pPr>
              <w:pStyle w:val="NoSpacing"/>
            </w:pPr>
            <w:r>
              <w:t xml:space="preserve">Please list hobbies or interests of this person. </w:t>
            </w:r>
          </w:p>
        </w:tc>
        <w:tc>
          <w:tcPr>
            <w:tcW w:w="1321" w:type="pct"/>
          </w:tcPr>
          <w:p w14:paraId="396B56C3" w14:textId="77777777" w:rsidR="00F657D6" w:rsidRDefault="00F657D6" w:rsidP="00537271">
            <w:pPr>
              <w:pStyle w:val="NoSpacing"/>
            </w:pPr>
            <w:r>
              <w:t>Other wants/needs/ descriptions</w:t>
            </w:r>
          </w:p>
        </w:tc>
      </w:tr>
      <w:tr w:rsidR="00F657D6" w14:paraId="0AE99EE8" w14:textId="77777777" w:rsidTr="00537271">
        <w:trPr>
          <w:trHeight w:val="432"/>
        </w:trPr>
        <w:tc>
          <w:tcPr>
            <w:tcW w:w="673" w:type="pct"/>
          </w:tcPr>
          <w:p w14:paraId="33115537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  <w:r>
              <w:t>Sneakers</w:t>
            </w:r>
          </w:p>
        </w:tc>
        <w:tc>
          <w:tcPr>
            <w:tcW w:w="478" w:type="pct"/>
          </w:tcPr>
          <w:p w14:paraId="3AFEF2D3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1B66C4E" w14:textId="77777777" w:rsidR="00F657D6" w:rsidRDefault="00F657D6" w:rsidP="00537271">
            <w:pPr>
              <w:pStyle w:val="NoSpacing"/>
            </w:pPr>
            <w:r>
              <w:t>Long Sleeve Shirts</w:t>
            </w:r>
          </w:p>
        </w:tc>
        <w:tc>
          <w:tcPr>
            <w:tcW w:w="465" w:type="pct"/>
          </w:tcPr>
          <w:p w14:paraId="2E65DC81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14C9177C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196A2A1" w14:textId="77777777" w:rsidR="00F657D6" w:rsidRDefault="00F657D6" w:rsidP="00537271">
            <w:pPr>
              <w:pStyle w:val="NoSpacing"/>
            </w:pPr>
          </w:p>
        </w:tc>
      </w:tr>
      <w:tr w:rsidR="00F657D6" w14:paraId="51DBA2E0" w14:textId="77777777" w:rsidTr="00537271">
        <w:trPr>
          <w:trHeight w:val="432"/>
        </w:trPr>
        <w:tc>
          <w:tcPr>
            <w:tcW w:w="673" w:type="pct"/>
          </w:tcPr>
          <w:p w14:paraId="3F81E866" w14:textId="77777777" w:rsidR="00F657D6" w:rsidRDefault="00F657D6" w:rsidP="00537271">
            <w:pPr>
              <w:pStyle w:val="NoSpacing"/>
            </w:pPr>
            <w:r>
              <w:t>Winter Boots</w:t>
            </w:r>
          </w:p>
        </w:tc>
        <w:tc>
          <w:tcPr>
            <w:tcW w:w="478" w:type="pct"/>
          </w:tcPr>
          <w:p w14:paraId="75BD6648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7E09DCC7" w14:textId="77777777" w:rsidR="00F657D6" w:rsidRDefault="00F657D6" w:rsidP="00537271">
            <w:pPr>
              <w:pStyle w:val="NoSpacing"/>
            </w:pPr>
            <w:r>
              <w:t>Sweatshirts Hooded</w:t>
            </w:r>
          </w:p>
        </w:tc>
        <w:tc>
          <w:tcPr>
            <w:tcW w:w="465" w:type="pct"/>
          </w:tcPr>
          <w:p w14:paraId="5B67AB9D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332F807A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40608503" w14:textId="77777777" w:rsidR="00F657D6" w:rsidRDefault="00F657D6" w:rsidP="00537271">
            <w:pPr>
              <w:pStyle w:val="NoSpacing"/>
            </w:pPr>
          </w:p>
        </w:tc>
      </w:tr>
      <w:tr w:rsidR="00F657D6" w14:paraId="4C5C0039" w14:textId="77777777" w:rsidTr="00537271">
        <w:trPr>
          <w:trHeight w:val="432"/>
        </w:trPr>
        <w:tc>
          <w:tcPr>
            <w:tcW w:w="673" w:type="pct"/>
          </w:tcPr>
          <w:p w14:paraId="72043C98" w14:textId="77777777" w:rsidR="00F657D6" w:rsidRDefault="00F657D6" w:rsidP="00537271">
            <w:pPr>
              <w:pStyle w:val="NoSpacing"/>
            </w:pPr>
            <w:r>
              <w:t>Winter Coat</w:t>
            </w:r>
          </w:p>
        </w:tc>
        <w:tc>
          <w:tcPr>
            <w:tcW w:w="478" w:type="pct"/>
          </w:tcPr>
          <w:p w14:paraId="27958F87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2FAFEEB5" w14:textId="77777777" w:rsidR="00F657D6" w:rsidRDefault="00F657D6" w:rsidP="00537271">
            <w:pPr>
              <w:pStyle w:val="NoSpacing"/>
            </w:pPr>
            <w:r>
              <w:t xml:space="preserve">Sweatshirts </w:t>
            </w:r>
            <w:proofErr w:type="gramStart"/>
            <w:r>
              <w:t>Non Hooded</w:t>
            </w:r>
            <w:proofErr w:type="gramEnd"/>
          </w:p>
        </w:tc>
        <w:tc>
          <w:tcPr>
            <w:tcW w:w="465" w:type="pct"/>
          </w:tcPr>
          <w:p w14:paraId="0B65663B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4C0F9C0E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0DE2AEE3" w14:textId="77777777" w:rsidR="00F657D6" w:rsidRDefault="00F657D6" w:rsidP="00537271">
            <w:pPr>
              <w:pStyle w:val="NoSpacing"/>
            </w:pPr>
          </w:p>
        </w:tc>
      </w:tr>
      <w:tr w:rsidR="00F657D6" w14:paraId="144121B7" w14:textId="77777777" w:rsidTr="00537271">
        <w:trPr>
          <w:trHeight w:val="432"/>
        </w:trPr>
        <w:tc>
          <w:tcPr>
            <w:tcW w:w="673" w:type="pct"/>
          </w:tcPr>
          <w:p w14:paraId="008168AC" w14:textId="77777777" w:rsidR="00F657D6" w:rsidRDefault="00F657D6" w:rsidP="00537271">
            <w:pPr>
              <w:pStyle w:val="NoSpacing"/>
            </w:pPr>
            <w:r>
              <w:t>Gloves</w:t>
            </w:r>
          </w:p>
        </w:tc>
        <w:tc>
          <w:tcPr>
            <w:tcW w:w="478" w:type="pct"/>
          </w:tcPr>
          <w:p w14:paraId="7F99396A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343C9AC9" w14:textId="77777777" w:rsidR="00F657D6" w:rsidRDefault="00F657D6" w:rsidP="00537271">
            <w:pPr>
              <w:pStyle w:val="NoSpacing"/>
            </w:pPr>
            <w:r>
              <w:t>Short Sleeved Shirts</w:t>
            </w:r>
          </w:p>
        </w:tc>
        <w:tc>
          <w:tcPr>
            <w:tcW w:w="465" w:type="pct"/>
          </w:tcPr>
          <w:p w14:paraId="140AD907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7F34AA5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2278EDA2" w14:textId="77777777" w:rsidR="00F657D6" w:rsidRDefault="00F657D6" w:rsidP="00537271">
            <w:pPr>
              <w:pStyle w:val="NoSpacing"/>
            </w:pPr>
          </w:p>
        </w:tc>
      </w:tr>
      <w:tr w:rsidR="00F657D6" w14:paraId="01FF6089" w14:textId="77777777" w:rsidTr="00537271">
        <w:trPr>
          <w:trHeight w:val="432"/>
        </w:trPr>
        <w:tc>
          <w:tcPr>
            <w:tcW w:w="673" w:type="pct"/>
          </w:tcPr>
          <w:p w14:paraId="21B7365C" w14:textId="77777777" w:rsidR="00F657D6" w:rsidRDefault="00F657D6" w:rsidP="00537271">
            <w:pPr>
              <w:pStyle w:val="NoSpacing"/>
            </w:pPr>
            <w:r>
              <w:t>Mittens</w:t>
            </w:r>
          </w:p>
        </w:tc>
        <w:tc>
          <w:tcPr>
            <w:tcW w:w="478" w:type="pct"/>
          </w:tcPr>
          <w:p w14:paraId="0CAD28D6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6A04632B" w14:textId="77777777" w:rsidR="00F657D6" w:rsidRDefault="00F657D6" w:rsidP="00537271">
            <w:pPr>
              <w:pStyle w:val="NoSpacing"/>
            </w:pPr>
            <w:r>
              <w:t>Pajamas</w:t>
            </w:r>
          </w:p>
        </w:tc>
        <w:tc>
          <w:tcPr>
            <w:tcW w:w="465" w:type="pct"/>
          </w:tcPr>
          <w:p w14:paraId="455D6920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2B96B7C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5016491B" w14:textId="77777777" w:rsidR="00F657D6" w:rsidRDefault="00F657D6" w:rsidP="00537271">
            <w:pPr>
              <w:pStyle w:val="NoSpacing"/>
            </w:pPr>
          </w:p>
        </w:tc>
      </w:tr>
      <w:tr w:rsidR="00F657D6" w14:paraId="5906D443" w14:textId="77777777" w:rsidTr="00537271">
        <w:trPr>
          <w:trHeight w:val="432"/>
        </w:trPr>
        <w:tc>
          <w:tcPr>
            <w:tcW w:w="673" w:type="pct"/>
          </w:tcPr>
          <w:p w14:paraId="3D272570" w14:textId="77777777" w:rsidR="00F657D6" w:rsidRDefault="00F657D6" w:rsidP="00537271">
            <w:pPr>
              <w:pStyle w:val="NoSpacing"/>
            </w:pPr>
            <w:r>
              <w:t>Snowpants</w:t>
            </w:r>
          </w:p>
          <w:p w14:paraId="21D3FFFA" w14:textId="77777777" w:rsidR="00F657D6" w:rsidRDefault="00F657D6" w:rsidP="00537271">
            <w:pPr>
              <w:pStyle w:val="NoSpacing"/>
            </w:pPr>
            <w:r>
              <w:t>Or Bibs</w:t>
            </w:r>
          </w:p>
        </w:tc>
        <w:tc>
          <w:tcPr>
            <w:tcW w:w="478" w:type="pct"/>
          </w:tcPr>
          <w:p w14:paraId="5D0FCC78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42240FB4" w14:textId="77777777" w:rsidR="00F657D6" w:rsidRDefault="00F657D6" w:rsidP="00537271">
            <w:pPr>
              <w:pStyle w:val="NoSpacing"/>
            </w:pPr>
            <w:r>
              <w:t>Socks</w:t>
            </w:r>
          </w:p>
        </w:tc>
        <w:tc>
          <w:tcPr>
            <w:tcW w:w="465" w:type="pct"/>
          </w:tcPr>
          <w:p w14:paraId="7C7B4CBF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213C2BDB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1C6B3CC3" w14:textId="77777777" w:rsidR="00F657D6" w:rsidRDefault="00F657D6" w:rsidP="00537271">
            <w:pPr>
              <w:pStyle w:val="NoSpacing"/>
            </w:pPr>
          </w:p>
        </w:tc>
      </w:tr>
      <w:tr w:rsidR="00F657D6" w14:paraId="4A48FE0D" w14:textId="77777777" w:rsidTr="00537271">
        <w:trPr>
          <w:trHeight w:val="432"/>
        </w:trPr>
        <w:tc>
          <w:tcPr>
            <w:tcW w:w="673" w:type="pct"/>
          </w:tcPr>
          <w:p w14:paraId="7609FCDB" w14:textId="77777777" w:rsidR="00F657D6" w:rsidRDefault="00F657D6" w:rsidP="00537271">
            <w:pPr>
              <w:pStyle w:val="NoSpacing"/>
            </w:pPr>
            <w:r>
              <w:t>Jeans</w:t>
            </w:r>
          </w:p>
        </w:tc>
        <w:tc>
          <w:tcPr>
            <w:tcW w:w="478" w:type="pct"/>
          </w:tcPr>
          <w:p w14:paraId="78365AB0" w14:textId="77777777" w:rsidR="00F657D6" w:rsidRPr="0074308C" w:rsidRDefault="00F657D6" w:rsidP="00537271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789" w:type="pct"/>
          </w:tcPr>
          <w:p w14:paraId="5841F8F6" w14:textId="77777777" w:rsidR="00F657D6" w:rsidRDefault="00F657D6" w:rsidP="00537271">
            <w:pPr>
              <w:pStyle w:val="NoSpacing"/>
            </w:pPr>
            <w:r>
              <w:t>Underwear</w:t>
            </w:r>
          </w:p>
        </w:tc>
        <w:tc>
          <w:tcPr>
            <w:tcW w:w="465" w:type="pct"/>
          </w:tcPr>
          <w:p w14:paraId="75F8EC47" w14:textId="77777777" w:rsidR="00F657D6" w:rsidRDefault="00F657D6" w:rsidP="00537271">
            <w:pPr>
              <w:pStyle w:val="NoSpacing"/>
            </w:pPr>
          </w:p>
        </w:tc>
        <w:tc>
          <w:tcPr>
            <w:tcW w:w="1274" w:type="pct"/>
          </w:tcPr>
          <w:p w14:paraId="698D43BF" w14:textId="77777777" w:rsidR="00F657D6" w:rsidRDefault="00F657D6" w:rsidP="00537271">
            <w:pPr>
              <w:pStyle w:val="NoSpacing"/>
            </w:pPr>
          </w:p>
        </w:tc>
        <w:tc>
          <w:tcPr>
            <w:tcW w:w="1321" w:type="pct"/>
          </w:tcPr>
          <w:p w14:paraId="6B6CDC36" w14:textId="77777777" w:rsidR="00F657D6" w:rsidRDefault="00F657D6" w:rsidP="00537271">
            <w:pPr>
              <w:pStyle w:val="NoSpacing"/>
            </w:pPr>
          </w:p>
        </w:tc>
      </w:tr>
    </w:tbl>
    <w:p w14:paraId="1AF47556" w14:textId="77777777" w:rsidR="00F657D6" w:rsidRPr="0006568A" w:rsidRDefault="00F657D6" w:rsidP="00E204FF">
      <w:pPr>
        <w:pStyle w:val="NoSpacing"/>
      </w:pPr>
    </w:p>
    <w:sectPr w:rsidR="00F657D6" w:rsidRPr="0006568A" w:rsidSect="00EB34C7">
      <w:headerReference w:type="default" r:id="rId10"/>
      <w:pgSz w:w="12240" w:h="15840"/>
      <w:pgMar w:top="1440" w:right="1440" w:bottom="27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B434F" w14:textId="77777777" w:rsidR="00524E98" w:rsidRDefault="00524E98" w:rsidP="000172E5">
      <w:pPr>
        <w:spacing w:after="0" w:line="240" w:lineRule="auto"/>
      </w:pPr>
      <w:r>
        <w:separator/>
      </w:r>
    </w:p>
  </w:endnote>
  <w:endnote w:type="continuationSeparator" w:id="0">
    <w:p w14:paraId="14E76D52" w14:textId="77777777" w:rsidR="00524E98" w:rsidRDefault="00524E9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7ADBA6-EAB5-41B4-BF0F-B5375CA2B436}"/>
    <w:embedBold r:id="rId2" w:fontKey="{D4DB9660-76F9-4528-9DAE-D7A07044F7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81CFCB4-B35D-4E17-97D7-9CE4C60544DC}"/>
    <w:embedBold r:id="rId4" w:fontKey="{3341AFEE-19E4-4906-BC0A-913F38868F55}"/>
    <w:embedItalic r:id="rId5" w:fontKey="{67FB9237-30E8-4D25-ADE5-996B7D65F6D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CA86AED-258F-40F7-8231-186B80B8BC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F5AD9" w14:textId="77777777" w:rsidR="00524E98" w:rsidRDefault="00524E98" w:rsidP="000172E5">
      <w:pPr>
        <w:spacing w:after="0" w:line="240" w:lineRule="auto"/>
      </w:pPr>
      <w:r>
        <w:separator/>
      </w:r>
    </w:p>
  </w:footnote>
  <w:footnote w:type="continuationSeparator" w:id="0">
    <w:p w14:paraId="6711325B" w14:textId="77777777" w:rsidR="00524E98" w:rsidRDefault="00524E9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710232C0" w14:textId="77777777" w:rsidTr="00384B05">
      <w:trPr>
        <w:trHeight w:val="990"/>
      </w:trPr>
      <w:tc>
        <w:tcPr>
          <w:tcW w:w="1350" w:type="dxa"/>
          <w:vAlign w:val="center"/>
        </w:tcPr>
        <w:p w14:paraId="78056CA8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60D4CB6F" wp14:editId="5E8D52C4">
                    <wp:extent cx="647007" cy="640080"/>
                    <wp:effectExtent l="0" t="0" r="0" b="7620"/>
                    <wp:docPr id="4" name="Group 4" descr="checklist ico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c 3" descr="Lis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c 1" descr="Clipboar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6E82055" id="Group 4" o:spid="_x0000_s1026" alt="checklist ico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LaThQIAAI8HAAAOAAAAZHJzL2Uyb0RvYy54bWzUVdtu4jAQfV9p/8Hy&#10;e0mgQNkIqFZli1ZCW7SXDzCOk1jEF43N7e937KSUQveiqi99IPiSGZ8553gyvt2rmmwFOGn0hHY7&#10;KSVCc5NLXU7or5/3VyNKnGc6Z7XRYkIPwtHb6ccP453NRM9Ups4FEEyiXbazE1p5b7MkcbwSirmO&#10;sULjZmFAMY9TKJMc2A6zqzrppekw2RnILRgunMPVWbNJpzF/UQjuH4rCCU/qCUVsPj4hPlfhmUzH&#10;LCuB2UryFgZ7BQrFpMZDj6lmzDOyAXmRSkkOxpnCd7hRiSkKyUWsAavppmfVzMFsbKylzHalPdKE&#10;1J7x9Oq0/Nt2CUTmE9qnRDOFEsVTCU5z4ThShVLwdS2dJ5IbHRjb2TLDwDnYH3YJ7ULZzAIJ+wJU&#10;+MfyyD5yfThyLfaecFwc9m/S9IYSjlvDfpqOWi14hYJdRPHqy1/jksdDk4DtCMVKnuGvJQ5HF8T9&#10;22AY5TcgaJtE/VcOxWC9sVeosWVermQt/SH6FdUMoPR2KfkSmsmTBtdPGjSOxIVWhQUKELgP0SGg&#10;CWehvIXha0e0uauYLsVnZ9H1eBfD28nz1+P02dmrWtp7WddBrjBuq0TZzxz2AlGNe2eGb5TQvrmO&#10;IGos2GhXSesogUyolUB3wdc8AmKZ8yA8r8KBBR78HcEGoCcbEeUTsFCCQ5/90VmDQb87CtWy7Oiu&#10;62HvBu97cNdg1MdOEdl4dAnSBs7PhVEkDBAeokBpWMa2C9fieXylZbGBELEhokYIHLwbb3XPvYUL&#10;rbfuUPiVYZC/b4P1Gg+8pcGGn3rYo17qXrFjnXWvYxd6C3/FToZdP96N9gsVPiuncxyffkenvwEA&#10;AP//AwBQSwMECgAAAAAAAAAhAEK5tFP8EwAA/BMAABQAAABkcnMvbWVkaWEvaW1hZ2UxLnBuZ4lQ&#10;TkcNChoKAAAADUlIRFIAAAGAAAABgAgGAAAApMe1vwAAAAFzUkdCAK7OHOkAAAAEZ0FNQQAAsY8L&#10;/GEFAAAACXBIWXMAADsOAAA7DgHMtqGDAAATkUlEQVR4Xu3TMQp1RwzG0H8hgSwy+ydpVKqY4sOX&#10;PHRAtc3g+ZMkSZIkSZIkSZIkSZIkSZIkSZIkSZIkSZIkSZIkSZIkSZIkSZIkSZIkSZIkSZIkSZIk&#10;SZIkSZIkSZIkSZIkSZIkSZIkSZIkSf5//vn7r3+r6jfjmyfOjqaqfiO+eeLsaKrqN+KbJ86Opqp+&#10;I7554uxoquo34psnzo6mqn4jvnni7Giq6jfimyfOjqaqfiO+eeLsaKrqN+KbJ86Opqp+I7554uxo&#10;quo34psnzo6mqn4jvnni7Giq6jfimyfOjqaqfiO+eeLsaKrqN+KbJ86Opqp+I7554uxoquo34psn&#10;zo6mqn4jvnni7Giq6jfimyfOjqaqfiO+eeLsaKrqN+KbJ86Opqp+I7554uxoquo34psnzo6mqn4j&#10;vnni7GiWMSaJsD+zjDGJs6NZxpgkwv7MMsYkzo5mGWOSCPszyxiTODuaZYxJIuzPLGNM4uxoljEm&#10;ibA/s4wxibOjWcaYJML+zDLGJM6OZhljkgj7M8sYkzg7mmWMSSLszyxjTOLsaJYxJomwP7OMMYmz&#10;o1nGmCTC/swyxiTOjmYZY5II+zPLGJM4O5pljEki7M8sY0zi7GiWMSaJsD+zjDGJs6NZxpgkwv7M&#10;MsYkzo5mGWOSCPszyxiTODuaZYxJIuzPLGNM4uxoljEmibA/s4wxibOjWcaYJML+zDLGJM6OZhlj&#10;kgj7M8sYkzg7mmWMSSLszyxjTOLsaJYxJomwP7OMMYmzo1nGmCTC/swyxiTOjmYZY5II+zPLGJM4&#10;O5pljEki7M8sY0zi7GiWMeaM7XAZayRP7IaWMSZxdjTLGHPGdriMNZIndkPLGJM4O5pljDljO1zG&#10;GskTu6FljEmcHc0yxpyxHS5jjeSJ3dAyxiTOjmYZY87YDpexRvLEbmgZYxJnR7OMMWdsh8tYI3li&#10;N7SMMYmzo1nGmDO2w2WskTyxG1rGmMTZ0SxjzBnb4TLWSJ7YDS1jTOLsaJYx5oztcBlrfMZ2qvd4&#10;xjO2wzLGJM6OZhljztgOl7HGZ2yneo9nPGM7LGNM4uxoljHmjO1wGWt8xnaq93jGM7bDMsYkzo5m&#10;GWPO2A6XscZnbKd6j2c8YzssY0zi7GiWMeaM7XAZa3zGdqr3eMYztsMyxiTOjmYZY87YDpexxmds&#10;p3qPZzxjOyxjTOLsaJYx5oztcBlrfMZ2qvd4xjO2wzLGJM6OZhljztgOl7HGZ2yneo9nPGM7LGNM&#10;4uxoljHmjO1wGWt8xnaq93jGM7bDMsYkzo5mGWPO2A6XscZnbKd6j2c8YzssY0zi7GiWMeaM7XAZ&#10;a3zGdqr3eMYztsMyxiTOjmYZY87YDpexxmdsp3qPZzxjOyxjTOLsaJYx5oztcBlrfMZ2qvd4xjO2&#10;wzLGJM6OZhljztgOl7HGZ2yneo9nPGM7LGNM4uxoljHmjO1wGWt8xnaq93jGM7bDMsYkzo5mGWPO&#10;2A6XscZnbKd6j2c8YzssY0zi7GiWMeaM7XAZayRP7IaWMSZxdjTLGHPGdriMNZIndkPLGJM4O5pl&#10;jDljO1zGGskTu6FljEmcHc0yxpyxHS5jjeSJ3dAyxiTOjmYZY87YDpexRvLEbmgZYxJnR7OMMWds&#10;h8tYI3liN7SMMYmzo1nGmDO2w2WskTyxG1rGmMTZ0SxjzBnb4TLWSJ7YDS1jTOLsaJYxJomwP7OM&#10;MYmzo1nGmCTC/swyxiTOjmYZY5II+zPLGJM4O5pljEki7M8sY0zi7GiWMSaJsD+zjDGJs6NZxpgk&#10;wv7MMsYkzo5mGWOSCPszyxiTODuaZYxJIuzPLGNM4uxoljEmibA/s4wxibOjWcaYJML+zDLGJM6O&#10;Zhljkgj7M8sYkzg7mmWMSSLszyxjTOLsaJYxJomwP7OMMYmzo1nGmCTC/swyxiTOjmYZY5II+zPL&#10;GJM4O5pljEki7M8sY0zi7GiWMSaJsD+zjDGJs6NZxpgkwv7MMsYkzo5mGWOSCPszyxiTODuaZYxJ&#10;IuzPLGNM4uxoljEmibA/s4wxibOjWcaYJML+zDLGJM6OZhljkgj7M8sYkzg7mmWMSSLszyxjTOLs&#10;aJYxJomwP7OMMYmzo1nGmCTC/swyxiTOjmYZY5II+zPLGJM4O5pljEki7M8sY0zi7GiWMSaJsD+z&#10;jDGJs6NZxpgkwv7MMsYkzo5mGWOSCPszyxiTODuaZYxJIuzPLGNM4uxoljHmjO1wGWskT+yGljEm&#10;cXY0yxhzxna4jDWSJ3ZDyxiTODuaZYw5YztcxhrJE7uhZYxJnB3NMsacsR0uY43kid3QMsYkzo5m&#10;GWPO2A6XsUbyxG5oGWMSZ0ezjDFnbIfLWCN5Yje0jDGJs6NZxpgztsNlrJE8sRtaxpjE2dEsY8wZ&#10;2+Ey1kie2A0tY0zi7GiWMeaM7XAZa3zGdqr3eMYztsMyxiTOjmYZY87YDpexxmdsp3qPZzxjOyxj&#10;TOLsaJYx5oztcBlrfMZ2qvd4xjO2wzLGJM6OZhljztgOl7HGZ2yneo9nPGM7LGNM4uxoljHmjO1w&#10;GWt8xnaq93jGM7bDMsYkzo5mGWPO2A6XscZnbKd6j2c8YzssY0zi7GiWMeaM7XAZa3zGdqr3eMYz&#10;tsMyxiTOjmYZY87YDpexxmdsp3qPZzxjOyxjTOLsaJYx5oztcBlrfMZ2qvd4xjO2wzLGJM6OZhlj&#10;ztgOl7HGZ2yneo9nPGM7LGNM4uxoljHmjO1wGWt8xnaq93jGM7bDMsYkzo5mGWPO2A6XscZnbKd6&#10;j2c8YzssY0zi7GiWMeaM7XAZa3zGdqr3eMYztsMyxiTOjmYZY87YDpexxmdsp3qPZzxjOyxjTOLs&#10;aJYx5oztcBlrfMZ2qvd4xjO2wzLGJM6OZhljztgOl7HGZ2yneo9nPGM7LGNM4uxoljHmjO1wGWsk&#10;T+yGljEmcXY0yxhzxna4jDWSJ3ZDyxiTODuaZYw5YztcxhrJE7uhZYxJnB3NMsacsR0uY43kid3Q&#10;MsYkzo5mGWPO2A6XsUbyxG5oGWMSZ0ezjDFnbIfLWCN5Yje0jDGJs6NZxpgztsNlrJE8sRtaxpjE&#10;2dEsY8wZ2+Ey1kie2A0tY0zi7GiWMSaJsD+zjDGJs6NZxpgkwv7MMsYkzo5mGWOSCPszyxiTODua&#10;ZYxJIuzPLGNM4uxoljEmibA/s4wxibOjWcaYJML+zDLGJM6OZhljkgj7M8sYkzg7mmWMSSLszyxj&#10;TOLsaJYxJomwP7OMMYmzo1nGmCTC/swyxiTOjmYZY5II+zPLGJM4O5pljEki7M8sY0zi7GiWMSaJ&#10;sD+zjDGJs6NZxpgkwv7MMsYkzo5mGWOSCPszyxiTODuaZYxJIuzPLGNM4uxoljEmibA/s4wxibOj&#10;WcaYJML+zDLGJM6OZhljkgj7M8sYkzg7mmWMSSLszyxjTOLsaJYxJomwP7OMMYmzo1nGmCTC/swy&#10;xiTOjmYZY5II+zPLGJM4O5pljEki7M8sY0zi7GiWMSaJsD+zjDGJs6NZxpgkwv7MMsYkzo5mGWOS&#10;CPszyxiTODuaZYxJIuzPLGNM4uxoljEmibA/s4wxibOjWcaYJML+zDLGJM6OZhljkgj7M8sYkzg7&#10;mmWMSSLszyxjTOLsaJYx5oztcBlrJE/shpYxJnF2NMsYc8Z2uIw1kid2Q8sYkzg7mmWMOWM7XMYa&#10;yRO7oWWMSZwdzTLGnLEdLmON5Ind0DLGJM6OZhljztgOl7FG8sRuaBljEmdHs4wxZ2yHy1gjeWI3&#10;tIwxibOjWcaYM7bDZayRPLEbWsaYxNnRLGPMGdvhMtZIntgNLWNM4uxoljHmjO1wGWt8xnaq93jG&#10;M7bDMsYkzo5mGWPO2A6XscZnbKd6j2c8YzssY0zi7GiWMeaM7XAZa3zGdqr3eMYztsMyxiTOjmYZ&#10;Y87YDpexxmdsp3qPZzxjOyxjTOLsaJYx5oztcBlrfMZ2qvd4xjO2wzLGJM6OZhljztgOl7HGZ2yn&#10;eo9nPGM7LGNM4uxoljHmjO1wGWt8xnaq93jGM7bDMsYkzo5mGWPO2A6XscZnbKd6j2c8YzssY0zi&#10;7GiWMeaM7XAZa3zGdqr3eMYztsMyxiTOjmYZY87YDpexxmdsp3qPZzxjOyxjTOLsaJYx5oztcBlr&#10;fMZ2qvd4xjO2wzLGJM6OZhljztgOl7HGZ2yneo9nPGM7LGNM4uxoljHmjO1wGWt8xnaq93jGM7bD&#10;MsYkzo5mGWPO2A6XscZnbKd6j2c8YzssY0zi7GiWMeaM7XAZa3zGdqr3eMYztsMyxiTOjmYZY87Y&#10;Dpexxmdsp3qPZzxjOyxjTOLsaJYx5oztcBlrJE/shpYxJnF2NMsYc8Z2uIw1kid2Q8sYkzg7mmWM&#10;OWM7XMYayRO7oWWMSZwdzTLGnLEdLmON5Ind0DLGJM6OZhljztgOl7FG8sRuaBljEmdHs4wxZ2yH&#10;y1gjeWI3tIwxibOjWcaYM7bDZayRPLEbWsaYxNnRLGPMGdvhMtZIntgNLWNM4uxoljEmibA/s4wx&#10;ibOjWcaYJML+zDLGJM6OZhljkgj7M8sYkzg7mmWMSSLszyxjTOLsaJYxJomwP7OMMYmzo1nGmCTC&#10;/swyxiTOjmYZY5II+zPLGJM4O5pljEki7M8sY0zi7GiWMSaJsD+zjDGJs6NZxpgkwv7MMsYkzo5m&#10;GWOSCPszyxiTODuaZYxJIuzPLGNM4uxoljEmibA/s4wxibOjWcaYJML+zDLGJM6OZhljkgj7M8sY&#10;kzg7mmWMSSLszyxjTOLsaJYxJomwP7OMMYmzo1nGmCTC/swyxiTOjmYZY5II+zPLGJM4O5pljEki&#10;7M8sY0zi7GiWMSaJsD+zjDGJs6NZxpgkwv7MMsYkzo5mGWOSCPszyxiTODuaZYxJIuzPLGNM4uxo&#10;ljEmibA/s4wxibOjWcaYJML+zDLGJM6OZhljkgj7M8sYkzg7mmWMSSLszyxjTOLsaJYxJomwP7OM&#10;MYmzo1nGmCTC/swyxiTOjmYZY5II+zPLGJM4O5pljEki7M8sY0zi7GiWMeaM7XAZayRP7IaWMSZx&#10;djTLGHPGdriMNZIndkPLGJM4O5pljDljO1zGGskTu6FljEmcHc0yxpyxHS5jjeSJ3dAyxiTOjmYZ&#10;Y87YDpexRvLEbmgZYxJnR7OMMWdsh8tYI3liN7SMMYmzo1nGmDO2w2WskTyxG1rGmMTZ0SxjzBnb&#10;4TLWSJ7YDS1jTOLsaJYx5oztcBlrfMZ2qvd4xjO2wzLGJM6OZhljztgOl7HGZ2yneo9nPGM7LGNM&#10;4uxoljHmjO1wGWt8xnaq93jGM7bDMsYkzo5mGWPO2A6XscZnbKd6j2c8YzssY0zi7GiWMeaM7XAZ&#10;a3zGdqr3eMYztsMyxiTOjmYZY87YDpexxmdsp3qPZzxjOyxjTOLsaJYx5oztcBlrfMZ2qvd4xjO2&#10;wzLGJM6OZhljztgOl7HGZ2yneo9nPGM7LGNM4uxoljHmjO1wGWt8xnaq93jGM7bDMsYkzo5mGWPO&#10;2A6XscZnbKd6j2c8YzssY0zi7GiWMeaM7XAZa3zGdqr3eMYztsMyxiTOjmYZY87YDpexxmdsp3qP&#10;ZzxjOyxjTOLsaJYx5oztcBlrfMZ2qvd4xjO2wzLGJM6OZhljztgOl7HGZ2yneo9nPGM7LGNM4uxo&#10;ljHmjO1wGWt8xnaq93jGM7bDMsYkzo5mGWPO2A6XscZnbKd6j2c8YzssY0zi7GiWMeaM7XAZayRP&#10;7IaWMSZxdjTLGHPGdriMNZIndkPLGJM4O5pljDljO1zGGskTu6FljEmcHc0yxpyxHS5jjeSJ3dAy&#10;xiTOjmYZY87YDpexRvLEbmgZYxJnR7OMMWdsh8tYI3liN7SMMYmzo1nGmDO2w2WskTyxG1rGmMTZ&#10;0SxjzBnb4TLWSJ7YDS1jTOLsaJYxJomwP7OMMYmzo1nGmCTC/swyxiTOjmYZY5II+zPLGJM4O5pl&#10;jEki7M8sY0zi7GiWMSaJsD+zjDGJs6NZxpgkwv7MMsYkzo5mGWOSCPszyxiTODuaZYxJIuzPLGNM&#10;4uxoljEmibA/s4wxibOjWcaYJML+zDLGJM6OZhljkgj7M8sYkzg7mmWMSSLszyxjTOLsaJYxJomw&#10;P7OMMYmzo1nGmCTC/swyxiTOjmYZY5II+zPLGJM4O5pljEki7M8sY0zi7GiWMSaJsD+zjDGJs6NZ&#10;xpgkwv7MMsYkzo5mGWOSCPszyxiTODuaZYxJIuzPLGNM4uxoljEmibA/s4wxibOjWcaYJML+zDLG&#10;JM6OZhljkgj7M8sYkzg7mmWMSSLszyxjTOLsaKrqN+KbJ86Opqp+I7554uxoquo34psnzo6mqn4j&#10;vnni7Giq6jfimyfOjqaqfiO+eeLsaKrqN+KbJ86Opqp+I7554uxoquo34psnzo6mqn4jvnni7Giq&#10;6jfimyfOjqaqfiO+eeLsaKrqN+KbJ86Opqp+I7554uxoquo34psnzo6mqn4jvnni7Giq6jfimyfO&#10;jqaqfiO+eeLsaKrqN+KbJ86Opqp+I7554uxoquo34psnzo6mqn4jvnni7Giq6jfimyfOjqaqfiO+&#10;eZIkSZIkSZIkSZIkSZIkSZIkSZIkSZIkSZIkSZIkSZIkSZIkSZIkSZIkSZIkSZIkSZIkSZIkSZIk&#10;SZIkSZIkSZIkSZIkSZIk+d/48+c/chzEkpbZzzQAAAAASUVORK5CYIJQSwMECgAAAAAAAAAhAAED&#10;gC2hEgAAoRIAABQAAABkcnMvbWVkaWEvaW1hZ2UyLnBuZ4lQTkcNChoKAAAADUlIRFIAAAGAAAAB&#10;gAgGAAAApMe1vwAAAAFzUkdCAK7OHOkAAAAEZ0FNQQAAsY8L/GEFAAAACXBIWXMAADsOAAA7DgHM&#10;tqGDAAASNklEQVR4Xu3d3bEkh3WlUZqgN0aooW6aMCbQBJkwHkgEZIA8oAk0gSbIBJlAE2TCzK3G&#10;5jxoPgogcRrsvFgrYr9iIyvPyVs/WdW/AgAAAAAAAAAAAAAAAAAAAAAAAAAAAAAAAAAAAAAAAAAA&#10;AAAAAAAAAAAAAAAAAAAA4Mf5l0+f/uG7Tx9++7t/+vDv33785j/e8p/fffzwX999+ub/PDpvx7Bj&#10;+eN3H7/5/esYd8gAv2yfL/yvC+N7uNj/NXk75j0EAL8srwv/69n+L+7C/9/yegz2kAC8f98/6//w&#10;x7og/hLzeovo9Zjs4QF4n/7t0z/+r7eL/5/qQviLzttj8nps9jABvC+vZ7mfPxCtC6B8/sDYKwHg&#10;3fG2z4/L6w6oPWQA78PvPn3417rgyf8fHwwD78ae/f+i7/b5q/L5raBf/2YPH8Bzfb7dsy508pfz&#10;8cMf9vABPNfbxcxdP39t3l4F7OEDeKbXTx/kBU5+MN9++uaf9zACPI+3f35CvA0EPNnbRcytn39j&#10;3BIKPJovfv2E+BwAeDIfAP+E+AMAPFle2P5eeX0XYb/J//rdndf3E77Pr3/z+sB1P0v9Vf3B2sMI&#10;8Dx1UfvZ83bhf30T+cf+zs63n/7xf38tfwj2vwTwPHVR+znzU35q+ftXC/3f/bmy/xWA56mL2s+V&#10;1100f+vF/8/+3rex7n8D4HnqovZz5Kc88//vvvv44Q/V8XNk/wsAz1MXtS+ej/e/q//3+kxg9QDP&#10;Uxe1L53XB76rP/P5LqHo+tJZPcDz1EXti+btmfr1s/8/+3u8Clg18DV5XWRe95O/PiR8fdj4+Ruv&#10;r/vMY4nlZ8zHb36/U3Tua7gr6Beftx3brv3xz9/p2OmBL+/zhf/7Lwy52H+F+ZK/oPn3ehtIfkS+&#10;4B9++Hzh/3xLoAv/V50v+S9pff+qr3vl68hrR3e64Mb3z/r9quUT4g+AXN4CzC/c6zdj3i7+ftDs&#10;IfnSi1+d8hXmbWdfu7vTBn+918Xk8wdONWDyVeZLLv3r1UV1yleaL/B9EH4hPr/c97bPA/Pl7gr5&#10;/GowO+VrzesOvZ0++PFeXyaqgZKvPF/wn1H0z1s+Mz4Y5q+yZ//u9nli3s7bTuO517PJ7JSvO5/f&#10;CvpyNwfwznim9+x8ie8C+A7Aw+Mf2OfHehsWd/08OW/nb6fyxG4G8Oz/yfmCrwx5R14fIuYAybNy&#10;+IzPT0C8j3zJb4nzTnj75/3k4ldB3QzwjuJtIH7I25C49fM95W/8jZjvbwTwzP89xS2h/CBf/Hp/&#10;eZ3T1z/0vlP8g15vA5qDdxifA/BD3obEB8DvNJ8v6p+f1X/47Z9vC3w90//+G77/76e9Xfjfa/wB&#10;4Ifk4IjIu8jWHFoNjYi8j2zNodXQiMj7yNYcWg2NiLyPbM2h1dCIyPvI1hxaDY2IvI9szaHV0IjI&#10;+8jWHFoNjYi8j2zNodXQXGY1j1HHIM/JTuNj1DFcZjXQamgus5rHqGOQ52Sn8THqGC6zGmg1NJdZ&#10;zWPUMchzstP4GHUMl1kNtBqay6zmMeoY5DnZaXyMOobLrAZaDc1lVvMYdQzynOw0PkYdw2VWA62G&#10;5jKreYw6BnlOdhofo47hMquBVkNzmdU8Rh2DPCc7jY9Rx3CZ1UCrobnMah6jjkGek53Gx6hjuMxq&#10;oNXQXGY1j1HHIM/JTuNj1DFcZjXQamgus5rHqGOQ52Sn8THqGC6zGmg1NJdZzWPUMchzstP4GHUM&#10;l1kNtBqay6zmMeoY5DnZaXyMOobLrAZaDc1lVvMYdQzynOw0PkYdw2VWA62G5jKreYw6BnlOdhof&#10;o47hMquBVkNzmdU8Rh2DPCc7jY9Rx3CZ1UCrobnMah6jjkGek53Gx6hjuMxqoNXQXGY1j1HHIM/J&#10;TuNj1DFcZjXQamgus5rHqGOQ52Sn8THqGC6zGmg1NJdZzWPUMchzstP4GHUMl1kNtBqay6zmMeoY&#10;5DnZaXyMOobLrAZaDc1lVvMYdQzynOw0PkYdw2VWA62G5jKreYw6BnlOdhofo47hMquBVkNzmdU8&#10;Rh2DPCc7jY9Rx3CZ1UCrobnMah6jjkGek53Gx6hjuM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XGY1QKiducxqoNXQ&#10;XGY1QKiducxqoNXQXGY1QKiducxqoNXQXGY1QKiducxqoNXQXGY1QKiducxqoNXQXGY1QKiducxq&#10;oNXQXGY1QKiducxqoNXQXGY1QKiducxqoNXQXGY1QKiducxqoNXQXGY1QKiducxqoNXQXGY1QKid&#10;ucxqoNXQXGY1QKiducxqoNXQXGY1QKiducxqoNXQXGY1QKiducxqoNXQXGY1QKiducxqoNXQXGY1&#10;QKiducxqoNXQXGY1QKiducxqoNXQXGY1QKiducxqoNXQXGY1QKiducxqoNXQiMj7yNYcWg2NiLyP&#10;bM2h1dCIyPvI1hxaDY2IvI9szaHV0IjI+8jWHFoNjYi8j2zNodXQiMj7yNYcWg2NiLyPbM2hfffx&#10;w3/V4IjI87M1h/btx2/+swZHRB6ejx/+tDWH9vYH4D9yeETk0Xk9uduaQ/vu4ze/r+ERkYfn44c/&#10;bM2hffvpm3/O4RGRR+e121tz+Mt8ECzyzvK20//y6dM/bMXhL3u9VMwhEpFn5uM3v996w//s9Uwh&#10;h0hEnpfPz/5//ZutN/yw3/3Th3/PYRKRR+W1y1tr+PHcEiry7Lxu/fTeP3+Tz28FffzwpxosEfnK&#10;87a73vrhJ3kNkD8CIg/L5zv5Pvx2awx/u9crAW8HiTwj37/t45k/x3736cO/1sCJyFeQt2f9rx31&#10;nj9fzD4X8D0Bka8lr7d7Pn74o2f9/Kw+/2zEx29+//ntIZ8TiHz5fH+x/9PrbZ7XRf/1Pr9n/AAA&#10;AAAAAAAAAAAAAAAAAAAAAAAAAAAAAAAAAAAAAAAAAAAAAAAAAAAAAAAAAAAA8J796lf/F9/bKzjr&#10;KlukAAAAAElFTkSuQmCCUEsDBBQABgAIAAAAIQCNf2hK2wAAAAUBAAAPAAAAZHJzL2Rvd25yZXYu&#10;eG1sTI9BS8NAEIXvgv9hGcGb3Y2i1DSbUop6KoKtIL1Ns9MkNDsbstsk/fduvNTL8IY3vPdNthxt&#10;I3rqfO1YQzJTIIgLZ2ouNXzv3h/mIHxANtg4Jg0X8rDMb28yTI0b+Iv6bShFDGGfooYqhDaV0hcV&#10;WfQz1xJH7+g6iyGuXSlNh0MMt418VOpFWqw5NlTY0rqi4rQ9Ww0fAw6rp+St35yO68t+9/z5s0lI&#10;6/u7cbUAEWgM12OY8CM65JHp4M5svGg0xEfC35w8lbyCOExCzUHmmfxPn/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0ni2k4UCAACPBwAADgAA&#10;AAAAAAAAAAAAAAA6AgAAZHJzL2Uyb0RvYy54bWxQSwECLQAKAAAAAAAAACEAQrm0U/wTAAD8EwAA&#10;FAAAAAAAAAAAAAAAAADrBAAAZHJzL21lZGlhL2ltYWdlMS5wbmdQSwECLQAKAAAAAAAAACEAAQOA&#10;LaESAAChEgAAFAAAAAAAAAAAAAAAAAAZGQAAZHJzL21lZGlhL2ltYWdlMi5wbmdQSwECLQAUAAYA&#10;CAAAACEAjX9oStsAAAAFAQAADwAAAAAAAAAAAAAAAADsKwAAZHJzL2Rvd25yZXYueG1sUEsBAi0A&#10;FAAGAAgAAAAhAC5s8ADFAAAApQEAABkAAAAAAAAAAAAAAAAA9CwAAGRycy9fcmVscy9lMm9Eb2Mu&#10;eG1sLnJlbHNQSwUGAAAAAAcABwC+AQAA8C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3" o:spid="_x0000_s1027" type="#_x0000_t75" alt="List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"/>
                    </v:shape>
                    <v:shape id="Graphic 1" o:spid="_x0000_s1028" type="#_x0000_t75" alt="Clipboard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sSwAAAANoAAAAPAAAAZHJzL2Rvd25yZXYueG1sRE9Na8JA&#10;EL0L/Q/LFHrTTTy0El2DtRZKiwcTL96G7JgNZmdDdhvTf98VBE/D433OKh9tKwbqfeNYQTpLQBBX&#10;TjdcKziWn9MFCB+QNbaOScEfecjXT5MVZtpd+UBDEWoRQ9hnqMCE0GVS+sqQRT9zHXHkzq63GCLs&#10;a6l7vMZw28p5krxKiw3HBoMdbQ1Vl+LXKnCnYkgN4b7j3fD9VtryffvzodTL87hZggg0hof47v7S&#10;cT7cXrlduf4HAAD//wMAUEsBAi0AFAAGAAgAAAAhANvh9svuAAAAhQEAABMAAAAAAAAAAAAAAAAA&#10;AAAAAFtDb250ZW50X1R5cGVzXS54bWxQSwECLQAUAAYACAAAACEAWvQsW78AAAAVAQAACwAAAAAA&#10;AAAAAAAAAAAfAQAAX3JlbHMvLnJlbHNQSwECLQAUAAYACAAAACEABdqbEsAAAADaAAAADwAAAAAA&#10;AAAAAAAAAAAHAgAAZHJzL2Rvd25yZXYueG1sUEsFBgAAAAADAAMAtwAAAPQCAAAAAA==&#10;">
                      <v:imagedata r:id="rId6" o:title="Clipboard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032657C8" w14:textId="44CA3660" w:rsidR="00B337A2" w:rsidRPr="00E204FF" w:rsidRDefault="00EB34C7" w:rsidP="00E204FF">
          <w:pPr>
            <w:pStyle w:val="Header"/>
          </w:pPr>
          <w:r>
            <w:t>HBAUP Angel Tree Application Form</w:t>
          </w:r>
        </w:p>
      </w:tc>
    </w:tr>
  </w:tbl>
  <w:p w14:paraId="7C61D833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04964084">
    <w:abstractNumId w:val="11"/>
  </w:num>
  <w:num w:numId="2" w16cid:durableId="1654985493">
    <w:abstractNumId w:val="7"/>
  </w:num>
  <w:num w:numId="3" w16cid:durableId="906382307">
    <w:abstractNumId w:val="15"/>
  </w:num>
  <w:num w:numId="4" w16cid:durableId="1231620308">
    <w:abstractNumId w:val="12"/>
  </w:num>
  <w:num w:numId="5" w16cid:durableId="784344311">
    <w:abstractNumId w:val="13"/>
  </w:num>
  <w:num w:numId="6" w16cid:durableId="62795566">
    <w:abstractNumId w:val="19"/>
  </w:num>
  <w:num w:numId="7" w16cid:durableId="509875663">
    <w:abstractNumId w:val="6"/>
  </w:num>
  <w:num w:numId="8" w16cid:durableId="867765695">
    <w:abstractNumId w:val="10"/>
  </w:num>
  <w:num w:numId="9" w16cid:durableId="1292514771">
    <w:abstractNumId w:val="17"/>
  </w:num>
  <w:num w:numId="10" w16cid:durableId="522790312">
    <w:abstractNumId w:val="1"/>
  </w:num>
  <w:num w:numId="11" w16cid:durableId="1078986741">
    <w:abstractNumId w:val="5"/>
  </w:num>
  <w:num w:numId="12" w16cid:durableId="1817457390">
    <w:abstractNumId w:val="0"/>
  </w:num>
  <w:num w:numId="13" w16cid:durableId="604702169">
    <w:abstractNumId w:val="2"/>
  </w:num>
  <w:num w:numId="14" w16cid:durableId="467093942">
    <w:abstractNumId w:val="9"/>
  </w:num>
  <w:num w:numId="15" w16cid:durableId="1048382313">
    <w:abstractNumId w:val="8"/>
  </w:num>
  <w:num w:numId="16" w16cid:durableId="611713137">
    <w:abstractNumId w:val="16"/>
  </w:num>
  <w:num w:numId="17" w16cid:durableId="1918318164">
    <w:abstractNumId w:val="3"/>
  </w:num>
  <w:num w:numId="18" w16cid:durableId="391539320">
    <w:abstractNumId w:val="21"/>
  </w:num>
  <w:num w:numId="19" w16cid:durableId="538279567">
    <w:abstractNumId w:val="18"/>
  </w:num>
  <w:num w:numId="20" w16cid:durableId="2067871504">
    <w:abstractNumId w:val="14"/>
  </w:num>
  <w:num w:numId="21" w16cid:durableId="2074159464">
    <w:abstractNumId w:val="20"/>
  </w:num>
  <w:num w:numId="22" w16cid:durableId="91995144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C7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24E98"/>
    <w:rsid w:val="00577E06"/>
    <w:rsid w:val="00583334"/>
    <w:rsid w:val="005A3BF7"/>
    <w:rsid w:val="005F2035"/>
    <w:rsid w:val="005F7990"/>
    <w:rsid w:val="006145D8"/>
    <w:rsid w:val="00615005"/>
    <w:rsid w:val="0063739C"/>
    <w:rsid w:val="00642137"/>
    <w:rsid w:val="00702EA8"/>
    <w:rsid w:val="007147D7"/>
    <w:rsid w:val="0074308C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F543C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4C7"/>
    <w:rsid w:val="00EB3B58"/>
    <w:rsid w:val="00EC7359"/>
    <w:rsid w:val="00EE3054"/>
    <w:rsid w:val="00F00606"/>
    <w:rsid w:val="00F01256"/>
    <w:rsid w:val="00F657D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883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3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2022-10-13T13:43:00Z</dcterms:created>
  <dcterms:modified xsi:type="dcterms:W3CDTF">2022-10-13T13:43:00Z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