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635"/>
        <w:gridCol w:w="37"/>
        <w:gridCol w:w="36"/>
        <w:gridCol w:w="187"/>
        <w:gridCol w:w="1477"/>
        <w:gridCol w:w="870"/>
        <w:gridCol w:w="2385"/>
        <w:gridCol w:w="2473"/>
      </w:tblGrid>
      <w:tr w:rsidR="000172E5" w:rsidRPr="00846B76" w14:paraId="1AF4660F" w14:textId="77777777" w:rsidTr="006145D8">
        <w:tc>
          <w:tcPr>
            <w:tcW w:w="5000" w:type="pct"/>
            <w:gridSpan w:val="9"/>
            <w:shd w:val="clear" w:color="auto" w:fill="731F1C" w:themeFill="accent5"/>
            <w:vAlign w:val="bottom"/>
          </w:tcPr>
          <w:p w14:paraId="394804FE" w14:textId="737A2F85" w:rsidR="000172E5" w:rsidRPr="00846B76" w:rsidRDefault="00EB34C7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Contact Name</w:t>
            </w:r>
          </w:p>
        </w:tc>
      </w:tr>
      <w:tr w:rsidR="0088580B" w:rsidRPr="00846B76" w14:paraId="11F9EFAA" w14:textId="77777777" w:rsidTr="00F657D6">
        <w:tc>
          <w:tcPr>
            <w:tcW w:w="1051" w:type="pct"/>
            <w:gridSpan w:val="4"/>
            <w:vAlign w:val="bottom"/>
          </w:tcPr>
          <w:p w14:paraId="2CFC0280" w14:textId="467C4245" w:rsidR="0088580B" w:rsidRPr="00EB34C7" w:rsidRDefault="00EB34C7" w:rsidP="00E204FF">
            <w:pPr>
              <w:pStyle w:val="NormalIndent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First and Last Name</w:t>
            </w:r>
          </w:p>
        </w:tc>
        <w:tc>
          <w:tcPr>
            <w:tcW w:w="3949" w:type="pct"/>
            <w:gridSpan w:val="5"/>
            <w:tcBorders>
              <w:bottom w:val="single" w:sz="4" w:space="0" w:color="auto"/>
            </w:tcBorders>
            <w:vAlign w:val="bottom"/>
          </w:tcPr>
          <w:p w14:paraId="5AF8B30D" w14:textId="72F9B1CB" w:rsidR="0088580B" w:rsidRPr="00846B76" w:rsidRDefault="00EB34C7" w:rsidP="00E204FF">
            <w:r>
              <w:t xml:space="preserve">                                                                      Spouse:</w:t>
            </w:r>
          </w:p>
        </w:tc>
      </w:tr>
      <w:tr w:rsidR="00EB34C7" w:rsidRPr="00846B76" w14:paraId="62AE933B" w14:textId="77777777" w:rsidTr="00F657D6">
        <w:tc>
          <w:tcPr>
            <w:tcW w:w="1051" w:type="pct"/>
            <w:gridSpan w:val="4"/>
            <w:vAlign w:val="bottom"/>
          </w:tcPr>
          <w:p w14:paraId="3C6BFC7D" w14:textId="038A45DE" w:rsidR="00EB34C7" w:rsidRPr="00EB34C7" w:rsidRDefault="00EB34C7" w:rsidP="00E204FF">
            <w:pPr>
              <w:pStyle w:val="NormalIndent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Address</w:t>
            </w:r>
          </w:p>
        </w:tc>
        <w:tc>
          <w:tcPr>
            <w:tcW w:w="3949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0472A2" w14:textId="6C8FB7F4" w:rsidR="00EB34C7" w:rsidRPr="00846B76" w:rsidRDefault="00EB34C7" w:rsidP="00E204FF"/>
        </w:tc>
      </w:tr>
      <w:tr w:rsidR="00E204FF" w:rsidRPr="00846B76" w14:paraId="33CEF02C" w14:textId="77777777" w:rsidTr="00F657D6">
        <w:tc>
          <w:tcPr>
            <w:tcW w:w="1051" w:type="pct"/>
            <w:gridSpan w:val="4"/>
            <w:vAlign w:val="bottom"/>
          </w:tcPr>
          <w:p w14:paraId="5E532B3A" w14:textId="5E0FEE2B" w:rsidR="00E204FF" w:rsidRPr="00EB34C7" w:rsidRDefault="00EB34C7" w:rsidP="00E204FF">
            <w:pPr>
              <w:pStyle w:val="NormalIndent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City, State</w:t>
            </w:r>
          </w:p>
        </w:tc>
        <w:tc>
          <w:tcPr>
            <w:tcW w:w="3949" w:type="pct"/>
            <w:gridSpan w:val="5"/>
            <w:tcBorders>
              <w:bottom w:val="single" w:sz="4" w:space="0" w:color="auto"/>
            </w:tcBorders>
            <w:vAlign w:val="bottom"/>
          </w:tcPr>
          <w:p w14:paraId="37AE4662" w14:textId="77777777" w:rsidR="00E204FF" w:rsidRPr="00846B76" w:rsidRDefault="00E204FF" w:rsidP="00E204FF"/>
        </w:tc>
      </w:tr>
      <w:tr w:rsidR="00EB34C7" w:rsidRPr="00846B76" w14:paraId="09E3C190" w14:textId="77777777" w:rsidTr="00F657D6">
        <w:tc>
          <w:tcPr>
            <w:tcW w:w="1051" w:type="pct"/>
            <w:gridSpan w:val="4"/>
            <w:vAlign w:val="bottom"/>
          </w:tcPr>
          <w:p w14:paraId="3A06FD20" w14:textId="0F482844" w:rsidR="00EB34C7" w:rsidRPr="00EB34C7" w:rsidRDefault="00EB34C7" w:rsidP="00E204FF">
            <w:pPr>
              <w:pStyle w:val="NormalIndent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Phone</w:t>
            </w:r>
          </w:p>
        </w:tc>
        <w:tc>
          <w:tcPr>
            <w:tcW w:w="3949" w:type="pct"/>
            <w:gridSpan w:val="5"/>
            <w:tcBorders>
              <w:bottom w:val="single" w:sz="4" w:space="0" w:color="auto"/>
            </w:tcBorders>
            <w:vAlign w:val="bottom"/>
          </w:tcPr>
          <w:p w14:paraId="39298BC4" w14:textId="77777777" w:rsidR="00EB34C7" w:rsidRPr="00846B76" w:rsidRDefault="00EB34C7" w:rsidP="00E204FF"/>
        </w:tc>
      </w:tr>
      <w:tr w:rsidR="00EB34C7" w:rsidRPr="00846B76" w14:paraId="2E5097F1" w14:textId="77777777" w:rsidTr="00F657D6">
        <w:tc>
          <w:tcPr>
            <w:tcW w:w="1051" w:type="pct"/>
            <w:gridSpan w:val="4"/>
            <w:vAlign w:val="bottom"/>
          </w:tcPr>
          <w:p w14:paraId="33D631DD" w14:textId="1F2196A3" w:rsidR="00EB34C7" w:rsidRPr="00EB34C7" w:rsidRDefault="00EB34C7" w:rsidP="00E204FF">
            <w:pPr>
              <w:pStyle w:val="NormalIndent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Email</w:t>
            </w:r>
          </w:p>
        </w:tc>
        <w:tc>
          <w:tcPr>
            <w:tcW w:w="3949" w:type="pct"/>
            <w:gridSpan w:val="5"/>
            <w:tcBorders>
              <w:bottom w:val="single" w:sz="4" w:space="0" w:color="auto"/>
            </w:tcBorders>
            <w:vAlign w:val="bottom"/>
          </w:tcPr>
          <w:p w14:paraId="3B43ACFF" w14:textId="77777777" w:rsidR="00EB34C7" w:rsidRPr="00846B76" w:rsidRDefault="00EB34C7" w:rsidP="00E204FF"/>
        </w:tc>
      </w:tr>
      <w:tr w:rsidR="00E204FF" w:rsidRPr="00E204FF" w14:paraId="59A42233" w14:textId="77777777" w:rsidTr="006145D8">
        <w:trPr>
          <w:trHeight w:val="54"/>
        </w:trPr>
        <w:tc>
          <w:tcPr>
            <w:tcW w:w="5000" w:type="pct"/>
            <w:gridSpan w:val="9"/>
            <w:shd w:val="clear" w:color="auto" w:fill="auto"/>
            <w:vAlign w:val="bottom"/>
          </w:tcPr>
          <w:p w14:paraId="24E0A845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E204FF" w14:paraId="6D892E28" w14:textId="77777777" w:rsidTr="006145D8">
        <w:tc>
          <w:tcPr>
            <w:tcW w:w="5000" w:type="pct"/>
            <w:gridSpan w:val="9"/>
            <w:shd w:val="clear" w:color="auto" w:fill="731F1C" w:themeFill="accent5"/>
            <w:vAlign w:val="bottom"/>
          </w:tcPr>
          <w:p w14:paraId="08C0F524" w14:textId="1E37B789" w:rsidR="00E204FF" w:rsidRPr="00E204FF" w:rsidRDefault="00EB34C7" w:rsidP="00E204FF">
            <w:pPr>
              <w:pStyle w:val="Heading1"/>
              <w:outlineLvl w:val="0"/>
            </w:pPr>
            <w:r>
              <w:t>Other Members of Household</w:t>
            </w:r>
          </w:p>
        </w:tc>
      </w:tr>
      <w:tr w:rsidR="00E204FF" w:rsidRPr="00846B76" w14:paraId="58D8B301" w14:textId="77777777" w:rsidTr="00F657D6">
        <w:tc>
          <w:tcPr>
            <w:tcW w:w="1012" w:type="pct"/>
            <w:gridSpan w:val="2"/>
            <w:vAlign w:val="bottom"/>
          </w:tcPr>
          <w:p w14:paraId="42BCAAB1" w14:textId="46BC7C72" w:rsidR="00E204FF" w:rsidRPr="00EB34C7" w:rsidRDefault="00EB34C7" w:rsidP="00EB34C7">
            <w:pPr>
              <w:pStyle w:val="NormalIndent"/>
              <w:jc w:val="both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Children and Ages</w:t>
            </w:r>
          </w:p>
        </w:tc>
        <w:tc>
          <w:tcPr>
            <w:tcW w:w="3988" w:type="pct"/>
            <w:gridSpan w:val="7"/>
            <w:tcBorders>
              <w:bottom w:val="single" w:sz="4" w:space="0" w:color="auto"/>
            </w:tcBorders>
            <w:vAlign w:val="bottom"/>
          </w:tcPr>
          <w:p w14:paraId="5AED335F" w14:textId="77777777" w:rsidR="00E204FF" w:rsidRPr="00846B76" w:rsidRDefault="00E204FF" w:rsidP="00E204FF"/>
        </w:tc>
      </w:tr>
      <w:tr w:rsidR="00E204FF" w:rsidRPr="00846B76" w14:paraId="6FAB28F4" w14:textId="77777777" w:rsidTr="00F657D6">
        <w:trPr>
          <w:trHeight w:val="737"/>
        </w:trPr>
        <w:tc>
          <w:tcPr>
            <w:tcW w:w="1012" w:type="pct"/>
            <w:gridSpan w:val="2"/>
            <w:vAlign w:val="bottom"/>
          </w:tcPr>
          <w:p w14:paraId="0C5811FF" w14:textId="261BFE8A" w:rsidR="00E204FF" w:rsidRPr="00EB34C7" w:rsidRDefault="00EB34C7" w:rsidP="00EB34C7">
            <w:pPr>
              <w:pStyle w:val="NormalIndent"/>
              <w:jc w:val="both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Other Adults and Ages</w:t>
            </w:r>
          </w:p>
        </w:tc>
        <w:tc>
          <w:tcPr>
            <w:tcW w:w="3988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B714F1" w14:textId="77777777" w:rsidR="00E204FF" w:rsidRPr="00846B76" w:rsidRDefault="00E204FF" w:rsidP="00E204FF"/>
        </w:tc>
      </w:tr>
      <w:tr w:rsidR="00E204FF" w:rsidRPr="00846B76" w14:paraId="430272AC" w14:textId="77777777" w:rsidTr="00F657D6">
        <w:tc>
          <w:tcPr>
            <w:tcW w:w="1012" w:type="pct"/>
            <w:gridSpan w:val="2"/>
            <w:vAlign w:val="bottom"/>
          </w:tcPr>
          <w:p w14:paraId="144F1CD1" w14:textId="3DF416BB" w:rsidR="00E204FF" w:rsidRPr="00EB34C7" w:rsidRDefault="00EB34C7" w:rsidP="00EB34C7">
            <w:pPr>
              <w:pStyle w:val="NormalIndent"/>
              <w:jc w:val="both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Pets</w:t>
            </w:r>
          </w:p>
        </w:tc>
        <w:tc>
          <w:tcPr>
            <w:tcW w:w="3988" w:type="pct"/>
            <w:gridSpan w:val="7"/>
            <w:tcBorders>
              <w:bottom w:val="single" w:sz="4" w:space="0" w:color="auto"/>
            </w:tcBorders>
            <w:vAlign w:val="bottom"/>
          </w:tcPr>
          <w:p w14:paraId="3A114149" w14:textId="77777777" w:rsidR="00E204FF" w:rsidRPr="00846B76" w:rsidRDefault="00E204FF" w:rsidP="00E204FF"/>
        </w:tc>
      </w:tr>
      <w:tr w:rsidR="00E204FF" w:rsidRPr="00E204FF" w14:paraId="78D06F03" w14:textId="77777777" w:rsidTr="00F657D6">
        <w:tc>
          <w:tcPr>
            <w:tcW w:w="1012" w:type="pct"/>
            <w:gridSpan w:val="2"/>
            <w:vAlign w:val="bottom"/>
          </w:tcPr>
          <w:p w14:paraId="4FF61291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  <w:tc>
          <w:tcPr>
            <w:tcW w:w="3988" w:type="pct"/>
            <w:gridSpan w:val="7"/>
            <w:vAlign w:val="bottom"/>
          </w:tcPr>
          <w:p w14:paraId="2E33159A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14:paraId="7B56AC32" w14:textId="77777777" w:rsidTr="00E204FF">
        <w:tc>
          <w:tcPr>
            <w:tcW w:w="5000" w:type="pct"/>
            <w:gridSpan w:val="9"/>
            <w:shd w:val="clear" w:color="auto" w:fill="731F1C" w:themeFill="accent5"/>
          </w:tcPr>
          <w:p w14:paraId="6F3FBD86" w14:textId="6250D867" w:rsidR="00E204FF" w:rsidRPr="00E204FF" w:rsidRDefault="00EB34C7" w:rsidP="00E204FF">
            <w:pPr>
              <w:pStyle w:val="Heading1"/>
              <w:outlineLvl w:val="0"/>
            </w:pPr>
            <w:r>
              <w:t>Needs</w:t>
            </w:r>
          </w:p>
        </w:tc>
      </w:tr>
      <w:tr w:rsidR="00E204FF" w:rsidRPr="00846B76" w14:paraId="006CDAED" w14:textId="77777777" w:rsidTr="00F657D6">
        <w:tc>
          <w:tcPr>
            <w:tcW w:w="1012" w:type="pct"/>
            <w:gridSpan w:val="2"/>
            <w:vAlign w:val="bottom"/>
          </w:tcPr>
          <w:p w14:paraId="4718F75E" w14:textId="1D4C19D1" w:rsidR="00E204FF" w:rsidRPr="00EB34C7" w:rsidRDefault="00EB34C7" w:rsidP="00E204FF">
            <w:pPr>
              <w:pStyle w:val="NormalIndent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Groceries</w:t>
            </w:r>
          </w:p>
        </w:tc>
        <w:tc>
          <w:tcPr>
            <w:tcW w:w="3988" w:type="pct"/>
            <w:gridSpan w:val="7"/>
            <w:tcBorders>
              <w:bottom w:val="single" w:sz="4" w:space="0" w:color="auto"/>
            </w:tcBorders>
            <w:vAlign w:val="bottom"/>
          </w:tcPr>
          <w:p w14:paraId="23D6BF12" w14:textId="270CF53E" w:rsidR="00E204FF" w:rsidRPr="00EB34C7" w:rsidRDefault="00EB34C7" w:rsidP="00E204FF">
            <w:pPr>
              <w:spacing w:before="240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Yes ____  No _____ Where do you shop?</w:t>
            </w:r>
          </w:p>
        </w:tc>
      </w:tr>
      <w:tr w:rsidR="00E204FF" w:rsidRPr="00846B76" w14:paraId="47E334AE" w14:textId="77777777" w:rsidTr="00F657D6">
        <w:tc>
          <w:tcPr>
            <w:tcW w:w="1012" w:type="pct"/>
            <w:gridSpan w:val="2"/>
            <w:vAlign w:val="bottom"/>
          </w:tcPr>
          <w:p w14:paraId="6B177137" w14:textId="7CC921C5" w:rsidR="00E204FF" w:rsidRPr="00EB34C7" w:rsidRDefault="00EB34C7" w:rsidP="00E204FF">
            <w:pPr>
              <w:pStyle w:val="NormalIndent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Gas for vehicles</w:t>
            </w:r>
          </w:p>
        </w:tc>
        <w:tc>
          <w:tcPr>
            <w:tcW w:w="3988" w:type="pct"/>
            <w:gridSpan w:val="7"/>
            <w:tcBorders>
              <w:bottom w:val="single" w:sz="4" w:space="0" w:color="auto"/>
            </w:tcBorders>
            <w:vAlign w:val="bottom"/>
          </w:tcPr>
          <w:p w14:paraId="7D5F30E1" w14:textId="31F63666" w:rsidR="00E204FF" w:rsidRPr="00EB34C7" w:rsidRDefault="00EB34C7" w:rsidP="00E204FF">
            <w:pPr>
              <w:spacing w:before="240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Yes ____ No ______ Where do you buy gas?</w:t>
            </w:r>
          </w:p>
        </w:tc>
      </w:tr>
      <w:tr w:rsidR="00EB34C7" w:rsidRPr="00846B76" w14:paraId="2D543095" w14:textId="77777777" w:rsidTr="00F657D6">
        <w:tc>
          <w:tcPr>
            <w:tcW w:w="1012" w:type="pct"/>
            <w:gridSpan w:val="2"/>
            <w:vAlign w:val="bottom"/>
          </w:tcPr>
          <w:p w14:paraId="7268C44F" w14:textId="208B2A5A" w:rsidR="00EB34C7" w:rsidRPr="00EB34C7" w:rsidRDefault="00EB34C7" w:rsidP="00E204FF">
            <w:pPr>
              <w:pStyle w:val="NormalIndent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Gift Card Requests</w:t>
            </w:r>
          </w:p>
        </w:tc>
        <w:tc>
          <w:tcPr>
            <w:tcW w:w="3988" w:type="pct"/>
            <w:gridSpan w:val="7"/>
            <w:tcBorders>
              <w:bottom w:val="single" w:sz="4" w:space="0" w:color="auto"/>
            </w:tcBorders>
            <w:vAlign w:val="bottom"/>
          </w:tcPr>
          <w:p w14:paraId="2E953663" w14:textId="1A02C8A6" w:rsidR="00EB34C7" w:rsidRPr="00EB34C7" w:rsidRDefault="00EB34C7" w:rsidP="00E204FF">
            <w:pPr>
              <w:spacing w:before="240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What stores would you like gift cards for?</w:t>
            </w:r>
          </w:p>
        </w:tc>
      </w:tr>
      <w:tr w:rsidR="00E204FF" w:rsidRPr="00846B76" w14:paraId="5823818B" w14:textId="77777777" w:rsidTr="00F657D6">
        <w:tc>
          <w:tcPr>
            <w:tcW w:w="1012" w:type="pct"/>
            <w:gridSpan w:val="2"/>
            <w:vAlign w:val="bottom"/>
          </w:tcPr>
          <w:p w14:paraId="11D89BF3" w14:textId="6D21F42C" w:rsidR="00E204FF" w:rsidRPr="00EB34C7" w:rsidRDefault="00EB34C7" w:rsidP="00E204FF">
            <w:pPr>
              <w:pStyle w:val="NormalIndent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Pet Supplies</w:t>
            </w:r>
          </w:p>
        </w:tc>
        <w:tc>
          <w:tcPr>
            <w:tcW w:w="3988" w:type="pct"/>
            <w:gridSpan w:val="7"/>
            <w:tcBorders>
              <w:bottom w:val="single" w:sz="4" w:space="0" w:color="auto"/>
            </w:tcBorders>
            <w:vAlign w:val="bottom"/>
          </w:tcPr>
          <w:p w14:paraId="3F717DB2" w14:textId="77777777" w:rsidR="00E204FF" w:rsidRDefault="00EB34C7" w:rsidP="00E204FF">
            <w:pPr>
              <w:spacing w:before="240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Where do you buy pet supplies?</w:t>
            </w:r>
          </w:p>
          <w:p w14:paraId="3DE36842" w14:textId="09F380AA" w:rsidR="00EB34C7" w:rsidRPr="00EB34C7" w:rsidRDefault="00EB34C7" w:rsidP="00E204F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supplies do you need? Be specific if it is food related. </w:t>
            </w:r>
          </w:p>
        </w:tc>
      </w:tr>
      <w:tr w:rsidR="00E204FF" w:rsidRPr="00E204FF" w14:paraId="21C55735" w14:textId="77777777" w:rsidTr="00AD1AD3">
        <w:tc>
          <w:tcPr>
            <w:tcW w:w="5000" w:type="pct"/>
            <w:gridSpan w:val="9"/>
          </w:tcPr>
          <w:p w14:paraId="652D9BF8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14:paraId="72CD6DD3" w14:textId="77777777" w:rsidTr="00F657D6">
        <w:tc>
          <w:tcPr>
            <w:tcW w:w="1032" w:type="pct"/>
            <w:gridSpan w:val="3"/>
          </w:tcPr>
          <w:p w14:paraId="2AAF4520" w14:textId="722A43E1" w:rsidR="00E204FF" w:rsidRDefault="00EB34C7" w:rsidP="00AD1AD3">
            <w:pPr>
              <w:spacing w:before="240"/>
            </w:pPr>
            <w:r w:rsidRPr="00EB34C7">
              <w:rPr>
                <w:sz w:val="24"/>
                <w:szCs w:val="24"/>
              </w:rPr>
              <w:t>List Household Needs</w:t>
            </w:r>
            <w:r w:rsidR="00F657D6">
              <w:rPr>
                <w:sz w:val="24"/>
                <w:szCs w:val="24"/>
              </w:rPr>
              <w:t xml:space="preserve"> </w:t>
            </w:r>
            <w:r w:rsidR="00F657D6" w:rsidRPr="00F657D6">
              <w:rPr>
                <w:sz w:val="18"/>
                <w:szCs w:val="18"/>
              </w:rPr>
              <w:t>(Bedding, Bathroom, kitchen, etc)</w:t>
            </w:r>
          </w:p>
        </w:tc>
        <w:tc>
          <w:tcPr>
            <w:tcW w:w="3968" w:type="pct"/>
            <w:gridSpan w:val="6"/>
          </w:tcPr>
          <w:p w14:paraId="20FBB14C" w14:textId="7A8A37E1" w:rsidR="00E204FF" w:rsidRPr="00F657D6" w:rsidRDefault="00E204FF" w:rsidP="00F657D6">
            <w:pPr>
              <w:spacing w:before="240"/>
              <w:rPr>
                <w:sz w:val="18"/>
                <w:szCs w:val="18"/>
              </w:rPr>
            </w:pPr>
          </w:p>
        </w:tc>
      </w:tr>
      <w:tr w:rsidR="00EB34C7" w:rsidRPr="00846B76" w14:paraId="65E698E9" w14:textId="77777777" w:rsidTr="00F657D6">
        <w:tc>
          <w:tcPr>
            <w:tcW w:w="1032" w:type="pct"/>
            <w:gridSpan w:val="3"/>
          </w:tcPr>
          <w:p w14:paraId="1BF5439F" w14:textId="0474475F" w:rsidR="00EB34C7" w:rsidRPr="00EB34C7" w:rsidRDefault="00EB34C7" w:rsidP="00AD1AD3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 Personal Hygiene Needs</w:t>
            </w:r>
          </w:p>
        </w:tc>
        <w:tc>
          <w:tcPr>
            <w:tcW w:w="3968" w:type="pct"/>
            <w:gridSpan w:val="6"/>
          </w:tcPr>
          <w:p w14:paraId="2B2FDAB8" w14:textId="77777777" w:rsidR="00EB34C7" w:rsidRPr="00846B76" w:rsidRDefault="00EB34C7" w:rsidP="00AD1AD3">
            <w:pPr>
              <w:spacing w:before="240"/>
            </w:pPr>
          </w:p>
        </w:tc>
      </w:tr>
      <w:tr w:rsidR="00EB34C7" w:rsidRPr="00846B76" w14:paraId="66545877" w14:textId="77777777" w:rsidTr="00F657D6">
        <w:tc>
          <w:tcPr>
            <w:tcW w:w="1032" w:type="pct"/>
            <w:gridSpan w:val="3"/>
          </w:tcPr>
          <w:p w14:paraId="3FC09FBA" w14:textId="610CBF39" w:rsidR="00EB34C7" w:rsidRDefault="00EB34C7" w:rsidP="00AD1AD3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 Vehicle Needs</w:t>
            </w:r>
          </w:p>
        </w:tc>
        <w:tc>
          <w:tcPr>
            <w:tcW w:w="3968" w:type="pct"/>
            <w:gridSpan w:val="6"/>
          </w:tcPr>
          <w:p w14:paraId="5BBC6AA6" w14:textId="77777777" w:rsidR="00EB34C7" w:rsidRPr="00846B76" w:rsidRDefault="00EB34C7" w:rsidP="00AD1AD3">
            <w:pPr>
              <w:spacing w:before="240"/>
            </w:pPr>
          </w:p>
        </w:tc>
      </w:tr>
      <w:tr w:rsidR="00EB34C7" w:rsidRPr="00846B76" w14:paraId="798BB451" w14:textId="77777777" w:rsidTr="00F657D6">
        <w:tc>
          <w:tcPr>
            <w:tcW w:w="1032" w:type="pct"/>
            <w:gridSpan w:val="3"/>
          </w:tcPr>
          <w:p w14:paraId="60BB3477" w14:textId="10DDA66E" w:rsidR="00EB34C7" w:rsidRDefault="00702EA8" w:rsidP="00AD1AD3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3968" w:type="pct"/>
            <w:gridSpan w:val="6"/>
          </w:tcPr>
          <w:p w14:paraId="08D8A056" w14:textId="77777777" w:rsidR="00EB34C7" w:rsidRPr="00846B76" w:rsidRDefault="00EB34C7" w:rsidP="00AD1AD3">
            <w:pPr>
              <w:spacing w:before="240"/>
            </w:pPr>
          </w:p>
        </w:tc>
      </w:tr>
      <w:tr w:rsidR="00F657D6" w14:paraId="0CB348CF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51" w:type="pct"/>
            <w:gridSpan w:val="5"/>
          </w:tcPr>
          <w:p w14:paraId="74756B7E" w14:textId="3E9B5A41" w:rsidR="00F657D6" w:rsidRPr="00EB34C7" w:rsidRDefault="00F657D6" w:rsidP="00E204FF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lastRenderedPageBreak/>
              <w:t>PERSON 1 IN HOUSEHOLD</w:t>
            </w:r>
            <w:r>
              <w:rPr>
                <w:sz w:val="20"/>
                <w:szCs w:val="32"/>
              </w:rPr>
              <w:t xml:space="preserve"> NAME</w:t>
            </w:r>
          </w:p>
        </w:tc>
        <w:tc>
          <w:tcPr>
            <w:tcW w:w="1254" w:type="pct"/>
            <w:gridSpan w:val="2"/>
          </w:tcPr>
          <w:p w14:paraId="20A0FFC7" w14:textId="77777777" w:rsidR="00F657D6" w:rsidRPr="00EB34C7" w:rsidRDefault="00F657D6" w:rsidP="00E204FF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t>AGE:</w:t>
            </w:r>
          </w:p>
          <w:p w14:paraId="22AB5331" w14:textId="7CC80627" w:rsidR="00F657D6" w:rsidRDefault="00F657D6" w:rsidP="00E204FF">
            <w:pPr>
              <w:pStyle w:val="NoSpacing"/>
            </w:pPr>
            <w:r w:rsidRPr="00EB34C7">
              <w:rPr>
                <w:sz w:val="20"/>
                <w:szCs w:val="32"/>
              </w:rPr>
              <w:t>Gender:</w:t>
            </w:r>
          </w:p>
        </w:tc>
        <w:tc>
          <w:tcPr>
            <w:tcW w:w="2595" w:type="pct"/>
            <w:gridSpan w:val="2"/>
          </w:tcPr>
          <w:p w14:paraId="653FFC14" w14:textId="2D590CD7" w:rsidR="00F657D6" w:rsidRPr="00F657D6" w:rsidRDefault="00F657D6" w:rsidP="00E204FF">
            <w:pPr>
              <w:pStyle w:val="NoSpacing"/>
              <w:rPr>
                <w:b/>
                <w:bCs/>
              </w:rPr>
            </w:pPr>
            <w:r w:rsidRPr="00F657D6">
              <w:rPr>
                <w:b/>
                <w:bCs/>
              </w:rPr>
              <w:t xml:space="preserve">Please mark ONLY what is needed. Thank you! Write specific colors if needed. </w:t>
            </w:r>
          </w:p>
          <w:p w14:paraId="10C9118F" w14:textId="6C6E79B5" w:rsidR="00F657D6" w:rsidRDefault="00F657D6" w:rsidP="00E204FF">
            <w:pPr>
              <w:pStyle w:val="NoSpacing"/>
            </w:pPr>
          </w:p>
        </w:tc>
      </w:tr>
      <w:tr w:rsidR="00F657D6" w14:paraId="67C475FC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54FCE6F8" w14:textId="5774B6DB" w:rsidR="00EB34C7" w:rsidRPr="0074308C" w:rsidRDefault="0074308C" w:rsidP="00E204FF">
            <w:pPr>
              <w:pStyle w:val="NoSpacing"/>
              <w:rPr>
                <w:color w:val="000000" w:themeColor="text1"/>
              </w:rPr>
            </w:pPr>
            <w:r w:rsidRPr="0074308C">
              <w:rPr>
                <w:color w:val="000000" w:themeColor="text1"/>
              </w:rPr>
              <w:t>ITEM</w:t>
            </w:r>
          </w:p>
        </w:tc>
        <w:tc>
          <w:tcPr>
            <w:tcW w:w="478" w:type="pct"/>
            <w:gridSpan w:val="4"/>
          </w:tcPr>
          <w:p w14:paraId="053593A9" w14:textId="5351E392" w:rsidR="00EB34C7" w:rsidRPr="0074308C" w:rsidRDefault="0074308C" w:rsidP="00E204FF">
            <w:pPr>
              <w:pStyle w:val="NoSpacing"/>
              <w:rPr>
                <w:color w:val="000000" w:themeColor="text1"/>
              </w:rPr>
            </w:pPr>
            <w:r w:rsidRPr="0074308C">
              <w:rPr>
                <w:color w:val="000000" w:themeColor="text1"/>
              </w:rPr>
              <w:t>SIZE</w:t>
            </w:r>
          </w:p>
        </w:tc>
        <w:tc>
          <w:tcPr>
            <w:tcW w:w="789" w:type="pct"/>
          </w:tcPr>
          <w:p w14:paraId="736E6C85" w14:textId="29795262" w:rsidR="00EB34C7" w:rsidRDefault="00F657D6" w:rsidP="00E204FF">
            <w:pPr>
              <w:pStyle w:val="NoSpacing"/>
            </w:pPr>
            <w:r>
              <w:t>ITEM</w:t>
            </w:r>
          </w:p>
        </w:tc>
        <w:tc>
          <w:tcPr>
            <w:tcW w:w="465" w:type="pct"/>
          </w:tcPr>
          <w:p w14:paraId="6E461802" w14:textId="616F5D78" w:rsidR="00EB34C7" w:rsidRDefault="00F657D6" w:rsidP="00E204FF">
            <w:pPr>
              <w:pStyle w:val="NoSpacing"/>
            </w:pPr>
            <w:r>
              <w:t>SIZE</w:t>
            </w:r>
          </w:p>
        </w:tc>
        <w:tc>
          <w:tcPr>
            <w:tcW w:w="1274" w:type="pct"/>
          </w:tcPr>
          <w:p w14:paraId="121401EF" w14:textId="732BC1EF" w:rsidR="00EB34C7" w:rsidRDefault="00F657D6" w:rsidP="00E204FF">
            <w:pPr>
              <w:pStyle w:val="NoSpacing"/>
            </w:pPr>
            <w:r>
              <w:t xml:space="preserve">Please list hobbies or interests of this person. </w:t>
            </w:r>
          </w:p>
        </w:tc>
        <w:tc>
          <w:tcPr>
            <w:tcW w:w="1321" w:type="pct"/>
          </w:tcPr>
          <w:p w14:paraId="249AF562" w14:textId="34E49827" w:rsidR="00EB34C7" w:rsidRDefault="00F657D6" w:rsidP="00E204FF">
            <w:pPr>
              <w:pStyle w:val="NoSpacing"/>
            </w:pPr>
            <w:r>
              <w:t>Other wants/needs/ descriptions</w:t>
            </w:r>
          </w:p>
        </w:tc>
      </w:tr>
      <w:tr w:rsidR="00F657D6" w14:paraId="4993DF8A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76EF2607" w14:textId="73D6BCE4" w:rsidR="00EB34C7" w:rsidRDefault="00F657D6" w:rsidP="00E204FF">
            <w:pPr>
              <w:pStyle w:val="NoSpacing"/>
            </w:pPr>
            <w:r>
              <w:t>Sneakers</w:t>
            </w:r>
          </w:p>
        </w:tc>
        <w:tc>
          <w:tcPr>
            <w:tcW w:w="478" w:type="pct"/>
            <w:gridSpan w:val="4"/>
          </w:tcPr>
          <w:p w14:paraId="4F92C072" w14:textId="77777777" w:rsidR="00EB34C7" w:rsidRDefault="00EB34C7" w:rsidP="00E204FF">
            <w:pPr>
              <w:pStyle w:val="NoSpacing"/>
            </w:pPr>
          </w:p>
        </w:tc>
        <w:tc>
          <w:tcPr>
            <w:tcW w:w="789" w:type="pct"/>
          </w:tcPr>
          <w:p w14:paraId="4BEDB074" w14:textId="250BF3E7" w:rsidR="00EB34C7" w:rsidRDefault="00F657D6" w:rsidP="00E204FF">
            <w:pPr>
              <w:pStyle w:val="NoSpacing"/>
            </w:pPr>
            <w:r>
              <w:t>Long Sleeve Shirts</w:t>
            </w:r>
          </w:p>
        </w:tc>
        <w:tc>
          <w:tcPr>
            <w:tcW w:w="465" w:type="pct"/>
          </w:tcPr>
          <w:p w14:paraId="78972036" w14:textId="77777777" w:rsidR="00EB34C7" w:rsidRDefault="00EB34C7" w:rsidP="00E204FF">
            <w:pPr>
              <w:pStyle w:val="NoSpacing"/>
            </w:pPr>
          </w:p>
        </w:tc>
        <w:tc>
          <w:tcPr>
            <w:tcW w:w="1274" w:type="pct"/>
          </w:tcPr>
          <w:p w14:paraId="58BBC229" w14:textId="77777777" w:rsidR="00EB34C7" w:rsidRDefault="00EB34C7" w:rsidP="00E204FF">
            <w:pPr>
              <w:pStyle w:val="NoSpacing"/>
            </w:pPr>
          </w:p>
        </w:tc>
        <w:tc>
          <w:tcPr>
            <w:tcW w:w="1321" w:type="pct"/>
          </w:tcPr>
          <w:p w14:paraId="36147331" w14:textId="77777777" w:rsidR="00EB34C7" w:rsidRDefault="00EB34C7" w:rsidP="00E204FF">
            <w:pPr>
              <w:pStyle w:val="NoSpacing"/>
            </w:pPr>
          </w:p>
        </w:tc>
      </w:tr>
      <w:tr w:rsidR="00F657D6" w14:paraId="694AE59E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48F38893" w14:textId="75A9D7EF" w:rsidR="00EB34C7" w:rsidRDefault="00F657D6" w:rsidP="00E204FF">
            <w:pPr>
              <w:pStyle w:val="NoSpacing"/>
            </w:pPr>
            <w:r>
              <w:t>Winter Boots</w:t>
            </w:r>
          </w:p>
        </w:tc>
        <w:tc>
          <w:tcPr>
            <w:tcW w:w="478" w:type="pct"/>
            <w:gridSpan w:val="4"/>
          </w:tcPr>
          <w:p w14:paraId="41CB4844" w14:textId="77777777" w:rsidR="00EB34C7" w:rsidRDefault="00EB34C7" w:rsidP="00E204FF">
            <w:pPr>
              <w:pStyle w:val="NoSpacing"/>
            </w:pPr>
          </w:p>
        </w:tc>
        <w:tc>
          <w:tcPr>
            <w:tcW w:w="789" w:type="pct"/>
          </w:tcPr>
          <w:p w14:paraId="2EA042E1" w14:textId="1F3D75EE" w:rsidR="00EB34C7" w:rsidRDefault="00F657D6" w:rsidP="00E204FF">
            <w:pPr>
              <w:pStyle w:val="NoSpacing"/>
            </w:pPr>
            <w:r>
              <w:t>Sweatshirts Hooded</w:t>
            </w:r>
          </w:p>
        </w:tc>
        <w:tc>
          <w:tcPr>
            <w:tcW w:w="465" w:type="pct"/>
          </w:tcPr>
          <w:p w14:paraId="553273F9" w14:textId="77777777" w:rsidR="00EB34C7" w:rsidRDefault="00EB34C7" w:rsidP="00E204FF">
            <w:pPr>
              <w:pStyle w:val="NoSpacing"/>
            </w:pPr>
          </w:p>
        </w:tc>
        <w:tc>
          <w:tcPr>
            <w:tcW w:w="1274" w:type="pct"/>
          </w:tcPr>
          <w:p w14:paraId="0B98072E" w14:textId="77777777" w:rsidR="00EB34C7" w:rsidRDefault="00EB34C7" w:rsidP="00E204FF">
            <w:pPr>
              <w:pStyle w:val="NoSpacing"/>
            </w:pPr>
          </w:p>
        </w:tc>
        <w:tc>
          <w:tcPr>
            <w:tcW w:w="1321" w:type="pct"/>
          </w:tcPr>
          <w:p w14:paraId="62581C84" w14:textId="77777777" w:rsidR="00EB34C7" w:rsidRDefault="00EB34C7" w:rsidP="00E204FF">
            <w:pPr>
              <w:pStyle w:val="NoSpacing"/>
            </w:pPr>
          </w:p>
        </w:tc>
      </w:tr>
      <w:tr w:rsidR="00F657D6" w14:paraId="3F2E58F9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7957CD4A" w14:textId="5A31F469" w:rsidR="00EB34C7" w:rsidRDefault="00F657D6" w:rsidP="00E204FF">
            <w:pPr>
              <w:pStyle w:val="NoSpacing"/>
            </w:pPr>
            <w:r>
              <w:t>Winter Coat</w:t>
            </w:r>
          </w:p>
        </w:tc>
        <w:tc>
          <w:tcPr>
            <w:tcW w:w="478" w:type="pct"/>
            <w:gridSpan w:val="4"/>
          </w:tcPr>
          <w:p w14:paraId="386B897E" w14:textId="77777777" w:rsidR="00EB34C7" w:rsidRDefault="00EB34C7" w:rsidP="00E204FF">
            <w:pPr>
              <w:pStyle w:val="NoSpacing"/>
            </w:pPr>
          </w:p>
        </w:tc>
        <w:tc>
          <w:tcPr>
            <w:tcW w:w="789" w:type="pct"/>
          </w:tcPr>
          <w:p w14:paraId="1086791F" w14:textId="02A02C4F" w:rsidR="00EB34C7" w:rsidRDefault="00F657D6" w:rsidP="00E204FF">
            <w:pPr>
              <w:pStyle w:val="NoSpacing"/>
            </w:pPr>
            <w:r>
              <w:t>Sweatshirts Non Hooded</w:t>
            </w:r>
          </w:p>
        </w:tc>
        <w:tc>
          <w:tcPr>
            <w:tcW w:w="465" w:type="pct"/>
          </w:tcPr>
          <w:p w14:paraId="11E165A5" w14:textId="77777777" w:rsidR="00EB34C7" w:rsidRDefault="00EB34C7" w:rsidP="00E204FF">
            <w:pPr>
              <w:pStyle w:val="NoSpacing"/>
            </w:pPr>
          </w:p>
        </w:tc>
        <w:tc>
          <w:tcPr>
            <w:tcW w:w="1274" w:type="pct"/>
          </w:tcPr>
          <w:p w14:paraId="0F051415" w14:textId="77777777" w:rsidR="00EB34C7" w:rsidRDefault="00EB34C7" w:rsidP="00E204FF">
            <w:pPr>
              <w:pStyle w:val="NoSpacing"/>
            </w:pPr>
          </w:p>
        </w:tc>
        <w:tc>
          <w:tcPr>
            <w:tcW w:w="1321" w:type="pct"/>
          </w:tcPr>
          <w:p w14:paraId="50E01264" w14:textId="77777777" w:rsidR="00EB34C7" w:rsidRDefault="00EB34C7" w:rsidP="00E204FF">
            <w:pPr>
              <w:pStyle w:val="NoSpacing"/>
            </w:pPr>
          </w:p>
        </w:tc>
      </w:tr>
      <w:tr w:rsidR="00F657D6" w14:paraId="34F7A4F7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70182FB5" w14:textId="6B0E3F22" w:rsidR="00EB34C7" w:rsidRDefault="00F657D6" w:rsidP="00E204FF">
            <w:pPr>
              <w:pStyle w:val="NoSpacing"/>
            </w:pPr>
            <w:r>
              <w:t>Gloves</w:t>
            </w:r>
          </w:p>
        </w:tc>
        <w:tc>
          <w:tcPr>
            <w:tcW w:w="478" w:type="pct"/>
            <w:gridSpan w:val="4"/>
          </w:tcPr>
          <w:p w14:paraId="6AEB1821" w14:textId="77777777" w:rsidR="00EB34C7" w:rsidRDefault="00EB34C7" w:rsidP="00E204FF">
            <w:pPr>
              <w:pStyle w:val="NoSpacing"/>
            </w:pPr>
          </w:p>
        </w:tc>
        <w:tc>
          <w:tcPr>
            <w:tcW w:w="789" w:type="pct"/>
          </w:tcPr>
          <w:p w14:paraId="5809A10C" w14:textId="5BABBBD6" w:rsidR="00EB34C7" w:rsidRDefault="00F657D6" w:rsidP="00E204FF">
            <w:pPr>
              <w:pStyle w:val="NoSpacing"/>
            </w:pPr>
            <w:r>
              <w:t>Short Sleeved Shirts</w:t>
            </w:r>
          </w:p>
        </w:tc>
        <w:tc>
          <w:tcPr>
            <w:tcW w:w="465" w:type="pct"/>
          </w:tcPr>
          <w:p w14:paraId="04743B54" w14:textId="77777777" w:rsidR="00EB34C7" w:rsidRDefault="00EB34C7" w:rsidP="00E204FF">
            <w:pPr>
              <w:pStyle w:val="NoSpacing"/>
            </w:pPr>
          </w:p>
        </w:tc>
        <w:tc>
          <w:tcPr>
            <w:tcW w:w="1274" w:type="pct"/>
          </w:tcPr>
          <w:p w14:paraId="7A14C38E" w14:textId="77777777" w:rsidR="00EB34C7" w:rsidRDefault="00EB34C7" w:rsidP="00E204FF">
            <w:pPr>
              <w:pStyle w:val="NoSpacing"/>
            </w:pPr>
          </w:p>
        </w:tc>
        <w:tc>
          <w:tcPr>
            <w:tcW w:w="1321" w:type="pct"/>
          </w:tcPr>
          <w:p w14:paraId="099F07B7" w14:textId="77777777" w:rsidR="00EB34C7" w:rsidRDefault="00EB34C7" w:rsidP="00E204FF">
            <w:pPr>
              <w:pStyle w:val="NoSpacing"/>
            </w:pPr>
          </w:p>
        </w:tc>
      </w:tr>
      <w:tr w:rsidR="00F657D6" w14:paraId="629CC4A7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1B805506" w14:textId="0058BC4E" w:rsidR="00EB34C7" w:rsidRDefault="00F657D6" w:rsidP="00E204FF">
            <w:pPr>
              <w:pStyle w:val="NoSpacing"/>
            </w:pPr>
            <w:r>
              <w:t>Mittens</w:t>
            </w:r>
          </w:p>
        </w:tc>
        <w:tc>
          <w:tcPr>
            <w:tcW w:w="478" w:type="pct"/>
            <w:gridSpan w:val="4"/>
          </w:tcPr>
          <w:p w14:paraId="254A90FC" w14:textId="77777777" w:rsidR="00EB34C7" w:rsidRDefault="00EB34C7" w:rsidP="00E204FF">
            <w:pPr>
              <w:pStyle w:val="NoSpacing"/>
            </w:pPr>
          </w:p>
        </w:tc>
        <w:tc>
          <w:tcPr>
            <w:tcW w:w="789" w:type="pct"/>
          </w:tcPr>
          <w:p w14:paraId="38A8EA2A" w14:textId="303BE7FD" w:rsidR="00EB34C7" w:rsidRDefault="00F657D6" w:rsidP="00E204FF">
            <w:pPr>
              <w:pStyle w:val="NoSpacing"/>
            </w:pPr>
            <w:r>
              <w:t>Pajamas</w:t>
            </w:r>
          </w:p>
        </w:tc>
        <w:tc>
          <w:tcPr>
            <w:tcW w:w="465" w:type="pct"/>
          </w:tcPr>
          <w:p w14:paraId="432C2633" w14:textId="77777777" w:rsidR="00EB34C7" w:rsidRDefault="00EB34C7" w:rsidP="00E204FF">
            <w:pPr>
              <w:pStyle w:val="NoSpacing"/>
            </w:pPr>
          </w:p>
        </w:tc>
        <w:tc>
          <w:tcPr>
            <w:tcW w:w="1274" w:type="pct"/>
          </w:tcPr>
          <w:p w14:paraId="0FC23D4F" w14:textId="77777777" w:rsidR="00EB34C7" w:rsidRDefault="00EB34C7" w:rsidP="00E204FF">
            <w:pPr>
              <w:pStyle w:val="NoSpacing"/>
            </w:pPr>
          </w:p>
        </w:tc>
        <w:tc>
          <w:tcPr>
            <w:tcW w:w="1321" w:type="pct"/>
          </w:tcPr>
          <w:p w14:paraId="29B6BDD1" w14:textId="77777777" w:rsidR="00EB34C7" w:rsidRDefault="00EB34C7" w:rsidP="00E204FF">
            <w:pPr>
              <w:pStyle w:val="NoSpacing"/>
            </w:pPr>
          </w:p>
        </w:tc>
      </w:tr>
      <w:tr w:rsidR="00F657D6" w14:paraId="31846133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48847798" w14:textId="77777777" w:rsidR="00EB34C7" w:rsidRDefault="00F657D6" w:rsidP="00E204FF">
            <w:pPr>
              <w:pStyle w:val="NoSpacing"/>
            </w:pPr>
            <w:r>
              <w:t>Snowpants</w:t>
            </w:r>
          </w:p>
          <w:p w14:paraId="333130AE" w14:textId="2148FC0C" w:rsidR="00F657D6" w:rsidRDefault="00F657D6" w:rsidP="00E204FF">
            <w:pPr>
              <w:pStyle w:val="NoSpacing"/>
            </w:pPr>
            <w:r>
              <w:t>Or Bibs</w:t>
            </w:r>
          </w:p>
        </w:tc>
        <w:tc>
          <w:tcPr>
            <w:tcW w:w="478" w:type="pct"/>
            <w:gridSpan w:val="4"/>
          </w:tcPr>
          <w:p w14:paraId="01256047" w14:textId="77777777" w:rsidR="00EB34C7" w:rsidRDefault="00EB34C7" w:rsidP="00E204FF">
            <w:pPr>
              <w:pStyle w:val="NoSpacing"/>
            </w:pPr>
          </w:p>
        </w:tc>
        <w:tc>
          <w:tcPr>
            <w:tcW w:w="789" w:type="pct"/>
          </w:tcPr>
          <w:p w14:paraId="11EB27D6" w14:textId="3D8E8982" w:rsidR="00EB34C7" w:rsidRDefault="00F657D6" w:rsidP="00E204FF">
            <w:pPr>
              <w:pStyle w:val="NoSpacing"/>
            </w:pPr>
            <w:r>
              <w:t>Socks</w:t>
            </w:r>
          </w:p>
        </w:tc>
        <w:tc>
          <w:tcPr>
            <w:tcW w:w="465" w:type="pct"/>
          </w:tcPr>
          <w:p w14:paraId="0563FE62" w14:textId="77777777" w:rsidR="00EB34C7" w:rsidRDefault="00EB34C7" w:rsidP="00E204FF">
            <w:pPr>
              <w:pStyle w:val="NoSpacing"/>
            </w:pPr>
          </w:p>
        </w:tc>
        <w:tc>
          <w:tcPr>
            <w:tcW w:w="1274" w:type="pct"/>
          </w:tcPr>
          <w:p w14:paraId="6822B913" w14:textId="77777777" w:rsidR="00EB34C7" w:rsidRDefault="00EB34C7" w:rsidP="00E204FF">
            <w:pPr>
              <w:pStyle w:val="NoSpacing"/>
            </w:pPr>
          </w:p>
        </w:tc>
        <w:tc>
          <w:tcPr>
            <w:tcW w:w="1321" w:type="pct"/>
          </w:tcPr>
          <w:p w14:paraId="1722EA54" w14:textId="77777777" w:rsidR="00EB34C7" w:rsidRDefault="00EB34C7" w:rsidP="00E204FF">
            <w:pPr>
              <w:pStyle w:val="NoSpacing"/>
            </w:pPr>
          </w:p>
        </w:tc>
      </w:tr>
      <w:tr w:rsidR="00F657D6" w14:paraId="67DE44AE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3E919C59" w14:textId="3DFE4FF9" w:rsidR="00EB34C7" w:rsidRDefault="00F657D6" w:rsidP="00E204FF">
            <w:pPr>
              <w:pStyle w:val="NoSpacing"/>
            </w:pPr>
            <w:r>
              <w:t>Jeans</w:t>
            </w:r>
          </w:p>
        </w:tc>
        <w:tc>
          <w:tcPr>
            <w:tcW w:w="478" w:type="pct"/>
            <w:gridSpan w:val="4"/>
          </w:tcPr>
          <w:p w14:paraId="7327CC5C" w14:textId="77777777" w:rsidR="00EB34C7" w:rsidRDefault="00EB34C7" w:rsidP="00E204FF">
            <w:pPr>
              <w:pStyle w:val="NoSpacing"/>
            </w:pPr>
          </w:p>
        </w:tc>
        <w:tc>
          <w:tcPr>
            <w:tcW w:w="789" w:type="pct"/>
          </w:tcPr>
          <w:p w14:paraId="58D7D0F1" w14:textId="4FF9625C" w:rsidR="00EB34C7" w:rsidRDefault="00F657D6" w:rsidP="00E204FF">
            <w:pPr>
              <w:pStyle w:val="NoSpacing"/>
            </w:pPr>
            <w:r>
              <w:t>Underwear</w:t>
            </w:r>
          </w:p>
        </w:tc>
        <w:tc>
          <w:tcPr>
            <w:tcW w:w="465" w:type="pct"/>
          </w:tcPr>
          <w:p w14:paraId="6A77A090" w14:textId="77777777" w:rsidR="00EB34C7" w:rsidRDefault="00EB34C7" w:rsidP="00E204FF">
            <w:pPr>
              <w:pStyle w:val="NoSpacing"/>
            </w:pPr>
          </w:p>
        </w:tc>
        <w:tc>
          <w:tcPr>
            <w:tcW w:w="1274" w:type="pct"/>
          </w:tcPr>
          <w:p w14:paraId="0A57AD8D" w14:textId="77777777" w:rsidR="00EB34C7" w:rsidRDefault="00EB34C7" w:rsidP="00E204FF">
            <w:pPr>
              <w:pStyle w:val="NoSpacing"/>
            </w:pPr>
          </w:p>
        </w:tc>
        <w:tc>
          <w:tcPr>
            <w:tcW w:w="1321" w:type="pct"/>
          </w:tcPr>
          <w:p w14:paraId="60A9A9A7" w14:textId="77777777" w:rsidR="00EB34C7" w:rsidRDefault="00EB34C7" w:rsidP="00E204FF">
            <w:pPr>
              <w:pStyle w:val="NoSpacing"/>
            </w:pPr>
          </w:p>
        </w:tc>
      </w:tr>
      <w:tr w:rsidR="00F657D6" w14:paraId="2A24A370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1151" w:type="pct"/>
            <w:gridSpan w:val="5"/>
          </w:tcPr>
          <w:p w14:paraId="0D87B956" w14:textId="7FF99E5E" w:rsidR="00F657D6" w:rsidRPr="00F657D6" w:rsidRDefault="00F657D6" w:rsidP="00F657D6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t xml:space="preserve">PERSON </w:t>
            </w:r>
            <w:r>
              <w:rPr>
                <w:sz w:val="20"/>
                <w:szCs w:val="32"/>
              </w:rPr>
              <w:t>2</w:t>
            </w:r>
            <w:r w:rsidRPr="00EB34C7">
              <w:rPr>
                <w:sz w:val="20"/>
                <w:szCs w:val="32"/>
              </w:rPr>
              <w:t xml:space="preserve"> IN HOUSEHOLD</w:t>
            </w:r>
            <w:r>
              <w:rPr>
                <w:sz w:val="20"/>
                <w:szCs w:val="32"/>
              </w:rPr>
              <w:t xml:space="preserve"> NAME</w:t>
            </w:r>
          </w:p>
        </w:tc>
        <w:tc>
          <w:tcPr>
            <w:tcW w:w="1254" w:type="pct"/>
            <w:gridSpan w:val="2"/>
          </w:tcPr>
          <w:p w14:paraId="745EE7B8" w14:textId="77777777" w:rsidR="00F657D6" w:rsidRPr="00EB34C7" w:rsidRDefault="00F657D6" w:rsidP="00F657D6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t>AGE:</w:t>
            </w:r>
          </w:p>
          <w:p w14:paraId="77EC78A6" w14:textId="77777777" w:rsidR="00F657D6" w:rsidRDefault="00F657D6" w:rsidP="00F657D6">
            <w:pPr>
              <w:pStyle w:val="NoSpacing"/>
            </w:pPr>
            <w:r w:rsidRPr="00EB34C7">
              <w:rPr>
                <w:sz w:val="20"/>
                <w:szCs w:val="32"/>
              </w:rPr>
              <w:t>Gender</w:t>
            </w:r>
          </w:p>
          <w:p w14:paraId="18A9915B" w14:textId="77777777" w:rsidR="00F657D6" w:rsidRDefault="00F657D6" w:rsidP="00F657D6">
            <w:pPr>
              <w:pStyle w:val="NoSpacing"/>
            </w:pPr>
          </w:p>
        </w:tc>
        <w:tc>
          <w:tcPr>
            <w:tcW w:w="2595" w:type="pct"/>
            <w:gridSpan w:val="2"/>
          </w:tcPr>
          <w:p w14:paraId="0467D6BB" w14:textId="77777777" w:rsidR="00F657D6" w:rsidRPr="00F657D6" w:rsidRDefault="00F657D6" w:rsidP="00F657D6">
            <w:pPr>
              <w:pStyle w:val="NoSpacing"/>
              <w:rPr>
                <w:b/>
                <w:bCs/>
              </w:rPr>
            </w:pPr>
            <w:r w:rsidRPr="00F657D6">
              <w:rPr>
                <w:b/>
                <w:bCs/>
              </w:rPr>
              <w:t xml:space="preserve">Please mark ONLY what is needed. Thank you! Write specific colors if needed. </w:t>
            </w:r>
          </w:p>
          <w:p w14:paraId="1B6C7080" w14:textId="77777777" w:rsidR="00F657D6" w:rsidRDefault="00F657D6" w:rsidP="00F657D6">
            <w:pPr>
              <w:pStyle w:val="NoSpacing"/>
            </w:pPr>
          </w:p>
        </w:tc>
      </w:tr>
      <w:tr w:rsidR="00F657D6" w14:paraId="19F4B137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48D8CE2F" w14:textId="5B3F4C77" w:rsidR="00F657D6" w:rsidRPr="00EB34C7" w:rsidRDefault="00F657D6" w:rsidP="00F657D6">
            <w:pPr>
              <w:pStyle w:val="NoSpacing"/>
              <w:rPr>
                <w:sz w:val="20"/>
                <w:szCs w:val="32"/>
              </w:rPr>
            </w:pPr>
            <w:r w:rsidRPr="0074308C">
              <w:rPr>
                <w:color w:val="000000" w:themeColor="text1"/>
              </w:rPr>
              <w:t>ITEM</w:t>
            </w:r>
          </w:p>
        </w:tc>
        <w:tc>
          <w:tcPr>
            <w:tcW w:w="478" w:type="pct"/>
            <w:gridSpan w:val="4"/>
          </w:tcPr>
          <w:p w14:paraId="406ACC12" w14:textId="266567FE" w:rsidR="00F657D6" w:rsidRPr="00EB34C7" w:rsidRDefault="00F657D6" w:rsidP="00F657D6">
            <w:pPr>
              <w:pStyle w:val="NoSpacing"/>
              <w:rPr>
                <w:sz w:val="20"/>
                <w:szCs w:val="32"/>
              </w:rPr>
            </w:pPr>
            <w:r w:rsidRPr="0074308C">
              <w:rPr>
                <w:color w:val="000000" w:themeColor="text1"/>
              </w:rPr>
              <w:t>SIZE</w:t>
            </w:r>
          </w:p>
        </w:tc>
        <w:tc>
          <w:tcPr>
            <w:tcW w:w="789" w:type="pct"/>
          </w:tcPr>
          <w:p w14:paraId="5C23B710" w14:textId="1B53514B" w:rsidR="00F657D6" w:rsidRDefault="00F657D6" w:rsidP="00F657D6">
            <w:pPr>
              <w:pStyle w:val="NoSpacing"/>
            </w:pPr>
            <w:r>
              <w:t>ITEM</w:t>
            </w:r>
          </w:p>
        </w:tc>
        <w:tc>
          <w:tcPr>
            <w:tcW w:w="465" w:type="pct"/>
          </w:tcPr>
          <w:p w14:paraId="6132C990" w14:textId="666271CD" w:rsidR="00F657D6" w:rsidRDefault="00F657D6" w:rsidP="00F657D6">
            <w:pPr>
              <w:pStyle w:val="NoSpacing"/>
            </w:pPr>
            <w:r>
              <w:t>SIZE</w:t>
            </w:r>
          </w:p>
        </w:tc>
        <w:tc>
          <w:tcPr>
            <w:tcW w:w="1274" w:type="pct"/>
          </w:tcPr>
          <w:p w14:paraId="746B709A" w14:textId="69B4B138" w:rsidR="00F657D6" w:rsidRDefault="00F657D6" w:rsidP="00F657D6">
            <w:pPr>
              <w:pStyle w:val="NoSpacing"/>
            </w:pPr>
            <w:r>
              <w:t xml:space="preserve">Please list hobbies or interests of this person. </w:t>
            </w:r>
          </w:p>
        </w:tc>
        <w:tc>
          <w:tcPr>
            <w:tcW w:w="1321" w:type="pct"/>
          </w:tcPr>
          <w:p w14:paraId="58CBB53C" w14:textId="53FF92D3" w:rsidR="00F657D6" w:rsidRDefault="00F657D6" w:rsidP="00F657D6">
            <w:pPr>
              <w:pStyle w:val="NoSpacing"/>
            </w:pPr>
            <w:r>
              <w:t>Other wants/needs/ descriptions</w:t>
            </w:r>
          </w:p>
        </w:tc>
      </w:tr>
      <w:tr w:rsidR="00F657D6" w14:paraId="5D3BB22E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2098FF6C" w14:textId="562F743D" w:rsidR="00F657D6" w:rsidRPr="0074308C" w:rsidRDefault="00F657D6" w:rsidP="00F657D6">
            <w:pPr>
              <w:pStyle w:val="NoSpacing"/>
              <w:rPr>
                <w:color w:val="000000" w:themeColor="text1"/>
              </w:rPr>
            </w:pPr>
            <w:r>
              <w:t>Sneakers</w:t>
            </w:r>
          </w:p>
        </w:tc>
        <w:tc>
          <w:tcPr>
            <w:tcW w:w="478" w:type="pct"/>
            <w:gridSpan w:val="4"/>
          </w:tcPr>
          <w:p w14:paraId="288B845D" w14:textId="77777777" w:rsidR="00F657D6" w:rsidRPr="0074308C" w:rsidRDefault="00F657D6" w:rsidP="00F657D6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0B61AB1F" w14:textId="758B26B7" w:rsidR="00F657D6" w:rsidRDefault="00F657D6" w:rsidP="00F657D6">
            <w:pPr>
              <w:pStyle w:val="NoSpacing"/>
            </w:pPr>
            <w:r>
              <w:t>Long Sleeve Shirts</w:t>
            </w:r>
          </w:p>
        </w:tc>
        <w:tc>
          <w:tcPr>
            <w:tcW w:w="465" w:type="pct"/>
          </w:tcPr>
          <w:p w14:paraId="3CEE74BE" w14:textId="77777777" w:rsidR="00F657D6" w:rsidRDefault="00F657D6" w:rsidP="00F657D6">
            <w:pPr>
              <w:pStyle w:val="NoSpacing"/>
            </w:pPr>
          </w:p>
        </w:tc>
        <w:tc>
          <w:tcPr>
            <w:tcW w:w="1274" w:type="pct"/>
          </w:tcPr>
          <w:p w14:paraId="23016482" w14:textId="77777777" w:rsidR="00F657D6" w:rsidRDefault="00F657D6" w:rsidP="00F657D6">
            <w:pPr>
              <w:pStyle w:val="NoSpacing"/>
            </w:pPr>
          </w:p>
        </w:tc>
        <w:tc>
          <w:tcPr>
            <w:tcW w:w="1321" w:type="pct"/>
          </w:tcPr>
          <w:p w14:paraId="07798DA5" w14:textId="77777777" w:rsidR="00F657D6" w:rsidRDefault="00F657D6" w:rsidP="00F657D6">
            <w:pPr>
              <w:pStyle w:val="NoSpacing"/>
            </w:pPr>
          </w:p>
        </w:tc>
      </w:tr>
      <w:tr w:rsidR="00F657D6" w14:paraId="462D7DBF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35BA9FD6" w14:textId="5A3DF5A2" w:rsidR="00F657D6" w:rsidRDefault="00F657D6" w:rsidP="00F657D6">
            <w:pPr>
              <w:pStyle w:val="NoSpacing"/>
            </w:pPr>
            <w:r>
              <w:t>Winter Boots</w:t>
            </w:r>
          </w:p>
        </w:tc>
        <w:tc>
          <w:tcPr>
            <w:tcW w:w="478" w:type="pct"/>
            <w:gridSpan w:val="4"/>
          </w:tcPr>
          <w:p w14:paraId="5392B6BF" w14:textId="77777777" w:rsidR="00F657D6" w:rsidRPr="0074308C" w:rsidRDefault="00F657D6" w:rsidP="00F657D6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3E79ADB4" w14:textId="16051B40" w:rsidR="00F657D6" w:rsidRDefault="00F657D6" w:rsidP="00F657D6">
            <w:pPr>
              <w:pStyle w:val="NoSpacing"/>
            </w:pPr>
            <w:r>
              <w:t>Sweatshirts Hooded</w:t>
            </w:r>
          </w:p>
        </w:tc>
        <w:tc>
          <w:tcPr>
            <w:tcW w:w="465" w:type="pct"/>
          </w:tcPr>
          <w:p w14:paraId="5D09B6F1" w14:textId="77777777" w:rsidR="00F657D6" w:rsidRDefault="00F657D6" w:rsidP="00F657D6">
            <w:pPr>
              <w:pStyle w:val="NoSpacing"/>
            </w:pPr>
          </w:p>
        </w:tc>
        <w:tc>
          <w:tcPr>
            <w:tcW w:w="1274" w:type="pct"/>
          </w:tcPr>
          <w:p w14:paraId="58BC329C" w14:textId="77777777" w:rsidR="00F657D6" w:rsidRDefault="00F657D6" w:rsidP="00F657D6">
            <w:pPr>
              <w:pStyle w:val="NoSpacing"/>
            </w:pPr>
          </w:p>
        </w:tc>
        <w:tc>
          <w:tcPr>
            <w:tcW w:w="1321" w:type="pct"/>
          </w:tcPr>
          <w:p w14:paraId="46EE7C90" w14:textId="77777777" w:rsidR="00F657D6" w:rsidRDefault="00F657D6" w:rsidP="00F657D6">
            <w:pPr>
              <w:pStyle w:val="NoSpacing"/>
            </w:pPr>
          </w:p>
        </w:tc>
      </w:tr>
      <w:tr w:rsidR="00F657D6" w14:paraId="394FA0C6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3E9618F2" w14:textId="3ED79D87" w:rsidR="00F657D6" w:rsidRDefault="00F657D6" w:rsidP="00F657D6">
            <w:pPr>
              <w:pStyle w:val="NoSpacing"/>
            </w:pPr>
            <w:r>
              <w:t>Winter Coat</w:t>
            </w:r>
          </w:p>
        </w:tc>
        <w:tc>
          <w:tcPr>
            <w:tcW w:w="478" w:type="pct"/>
            <w:gridSpan w:val="4"/>
          </w:tcPr>
          <w:p w14:paraId="1F47C8DE" w14:textId="77777777" w:rsidR="00F657D6" w:rsidRPr="0074308C" w:rsidRDefault="00F657D6" w:rsidP="00F657D6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1FF1B508" w14:textId="70C31676" w:rsidR="00F657D6" w:rsidRDefault="00F657D6" w:rsidP="00F657D6">
            <w:pPr>
              <w:pStyle w:val="NoSpacing"/>
            </w:pPr>
            <w:r>
              <w:t>Sweatshirts Non Hooded</w:t>
            </w:r>
          </w:p>
        </w:tc>
        <w:tc>
          <w:tcPr>
            <w:tcW w:w="465" w:type="pct"/>
          </w:tcPr>
          <w:p w14:paraId="16BAB938" w14:textId="77777777" w:rsidR="00F657D6" w:rsidRDefault="00F657D6" w:rsidP="00F657D6">
            <w:pPr>
              <w:pStyle w:val="NoSpacing"/>
            </w:pPr>
          </w:p>
        </w:tc>
        <w:tc>
          <w:tcPr>
            <w:tcW w:w="1274" w:type="pct"/>
          </w:tcPr>
          <w:p w14:paraId="14604D7F" w14:textId="77777777" w:rsidR="00F657D6" w:rsidRDefault="00F657D6" w:rsidP="00F657D6">
            <w:pPr>
              <w:pStyle w:val="NoSpacing"/>
            </w:pPr>
          </w:p>
        </w:tc>
        <w:tc>
          <w:tcPr>
            <w:tcW w:w="1321" w:type="pct"/>
          </w:tcPr>
          <w:p w14:paraId="4D89C4CC" w14:textId="77777777" w:rsidR="00F657D6" w:rsidRDefault="00F657D6" w:rsidP="00F657D6">
            <w:pPr>
              <w:pStyle w:val="NoSpacing"/>
            </w:pPr>
          </w:p>
        </w:tc>
      </w:tr>
      <w:tr w:rsidR="00F657D6" w14:paraId="0DC2C196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2962ACA2" w14:textId="03896007" w:rsidR="00F657D6" w:rsidRDefault="00F657D6" w:rsidP="00F657D6">
            <w:pPr>
              <w:pStyle w:val="NoSpacing"/>
            </w:pPr>
            <w:r>
              <w:t>Gloves</w:t>
            </w:r>
          </w:p>
        </w:tc>
        <w:tc>
          <w:tcPr>
            <w:tcW w:w="478" w:type="pct"/>
            <w:gridSpan w:val="4"/>
          </w:tcPr>
          <w:p w14:paraId="49858A8F" w14:textId="77777777" w:rsidR="00F657D6" w:rsidRPr="0074308C" w:rsidRDefault="00F657D6" w:rsidP="00F657D6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23216346" w14:textId="4835996D" w:rsidR="00F657D6" w:rsidRDefault="00F657D6" w:rsidP="00F657D6">
            <w:pPr>
              <w:pStyle w:val="NoSpacing"/>
            </w:pPr>
            <w:r>
              <w:t>Short Sleeved Shirts</w:t>
            </w:r>
          </w:p>
        </w:tc>
        <w:tc>
          <w:tcPr>
            <w:tcW w:w="465" w:type="pct"/>
          </w:tcPr>
          <w:p w14:paraId="52EA274E" w14:textId="77777777" w:rsidR="00F657D6" w:rsidRDefault="00F657D6" w:rsidP="00F657D6">
            <w:pPr>
              <w:pStyle w:val="NoSpacing"/>
            </w:pPr>
          </w:p>
        </w:tc>
        <w:tc>
          <w:tcPr>
            <w:tcW w:w="1274" w:type="pct"/>
          </w:tcPr>
          <w:p w14:paraId="7BF2C1FC" w14:textId="77777777" w:rsidR="00F657D6" w:rsidRDefault="00F657D6" w:rsidP="00F657D6">
            <w:pPr>
              <w:pStyle w:val="NoSpacing"/>
            </w:pPr>
          </w:p>
        </w:tc>
        <w:tc>
          <w:tcPr>
            <w:tcW w:w="1321" w:type="pct"/>
          </w:tcPr>
          <w:p w14:paraId="2B08DAE8" w14:textId="77777777" w:rsidR="00F657D6" w:rsidRDefault="00F657D6" w:rsidP="00F657D6">
            <w:pPr>
              <w:pStyle w:val="NoSpacing"/>
            </w:pPr>
          </w:p>
        </w:tc>
      </w:tr>
      <w:tr w:rsidR="00F657D6" w14:paraId="0A4CE24A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54D46795" w14:textId="4291F298" w:rsidR="00F657D6" w:rsidRDefault="00F657D6" w:rsidP="00F657D6">
            <w:pPr>
              <w:pStyle w:val="NoSpacing"/>
            </w:pPr>
            <w:r>
              <w:t>Mittens</w:t>
            </w:r>
          </w:p>
        </w:tc>
        <w:tc>
          <w:tcPr>
            <w:tcW w:w="478" w:type="pct"/>
            <w:gridSpan w:val="4"/>
          </w:tcPr>
          <w:p w14:paraId="7396A15B" w14:textId="77777777" w:rsidR="00F657D6" w:rsidRPr="0074308C" w:rsidRDefault="00F657D6" w:rsidP="00F657D6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74B92547" w14:textId="74149685" w:rsidR="00F657D6" w:rsidRDefault="00F657D6" w:rsidP="00F657D6">
            <w:pPr>
              <w:pStyle w:val="NoSpacing"/>
            </w:pPr>
            <w:r>
              <w:t>Pajamas</w:t>
            </w:r>
          </w:p>
        </w:tc>
        <w:tc>
          <w:tcPr>
            <w:tcW w:w="465" w:type="pct"/>
          </w:tcPr>
          <w:p w14:paraId="7DD8137E" w14:textId="77777777" w:rsidR="00F657D6" w:rsidRDefault="00F657D6" w:rsidP="00F657D6">
            <w:pPr>
              <w:pStyle w:val="NoSpacing"/>
            </w:pPr>
          </w:p>
        </w:tc>
        <w:tc>
          <w:tcPr>
            <w:tcW w:w="1274" w:type="pct"/>
          </w:tcPr>
          <w:p w14:paraId="6570CEF8" w14:textId="77777777" w:rsidR="00F657D6" w:rsidRDefault="00F657D6" w:rsidP="00F657D6">
            <w:pPr>
              <w:pStyle w:val="NoSpacing"/>
            </w:pPr>
          </w:p>
        </w:tc>
        <w:tc>
          <w:tcPr>
            <w:tcW w:w="1321" w:type="pct"/>
          </w:tcPr>
          <w:p w14:paraId="33C0E639" w14:textId="77777777" w:rsidR="00F657D6" w:rsidRDefault="00F657D6" w:rsidP="00F657D6">
            <w:pPr>
              <w:pStyle w:val="NoSpacing"/>
            </w:pPr>
          </w:p>
        </w:tc>
      </w:tr>
      <w:tr w:rsidR="00F657D6" w14:paraId="46E01EE6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1F0E44BC" w14:textId="77777777" w:rsidR="00F657D6" w:rsidRDefault="00F657D6" w:rsidP="00F657D6">
            <w:pPr>
              <w:pStyle w:val="NoSpacing"/>
            </w:pPr>
            <w:r>
              <w:t>Snowpants</w:t>
            </w:r>
          </w:p>
          <w:p w14:paraId="38143CAB" w14:textId="016F9859" w:rsidR="00F657D6" w:rsidRDefault="00F657D6" w:rsidP="00F657D6">
            <w:pPr>
              <w:pStyle w:val="NoSpacing"/>
            </w:pPr>
            <w:r>
              <w:t>Or Bibs</w:t>
            </w:r>
          </w:p>
        </w:tc>
        <w:tc>
          <w:tcPr>
            <w:tcW w:w="478" w:type="pct"/>
            <w:gridSpan w:val="4"/>
          </w:tcPr>
          <w:p w14:paraId="7B68485B" w14:textId="77777777" w:rsidR="00F657D6" w:rsidRPr="0074308C" w:rsidRDefault="00F657D6" w:rsidP="00F657D6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6AACBBE6" w14:textId="31343CB7" w:rsidR="00F657D6" w:rsidRDefault="00F657D6" w:rsidP="00F657D6">
            <w:pPr>
              <w:pStyle w:val="NoSpacing"/>
            </w:pPr>
            <w:r>
              <w:t>Socks</w:t>
            </w:r>
          </w:p>
        </w:tc>
        <w:tc>
          <w:tcPr>
            <w:tcW w:w="465" w:type="pct"/>
          </w:tcPr>
          <w:p w14:paraId="7FB155AB" w14:textId="77777777" w:rsidR="00F657D6" w:rsidRDefault="00F657D6" w:rsidP="00F657D6">
            <w:pPr>
              <w:pStyle w:val="NoSpacing"/>
            </w:pPr>
          </w:p>
        </w:tc>
        <w:tc>
          <w:tcPr>
            <w:tcW w:w="1274" w:type="pct"/>
          </w:tcPr>
          <w:p w14:paraId="51308FA2" w14:textId="77777777" w:rsidR="00F657D6" w:rsidRDefault="00F657D6" w:rsidP="00F657D6">
            <w:pPr>
              <w:pStyle w:val="NoSpacing"/>
            </w:pPr>
          </w:p>
        </w:tc>
        <w:tc>
          <w:tcPr>
            <w:tcW w:w="1321" w:type="pct"/>
          </w:tcPr>
          <w:p w14:paraId="4F032646" w14:textId="77777777" w:rsidR="00F657D6" w:rsidRDefault="00F657D6" w:rsidP="00F657D6">
            <w:pPr>
              <w:pStyle w:val="NoSpacing"/>
            </w:pPr>
          </w:p>
        </w:tc>
      </w:tr>
      <w:tr w:rsidR="00F657D6" w14:paraId="19CFCDA7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0E800F71" w14:textId="5411352A" w:rsidR="00F657D6" w:rsidRDefault="00F657D6" w:rsidP="00F657D6">
            <w:pPr>
              <w:pStyle w:val="NoSpacing"/>
            </w:pPr>
            <w:r>
              <w:t>Jeans</w:t>
            </w:r>
          </w:p>
        </w:tc>
        <w:tc>
          <w:tcPr>
            <w:tcW w:w="478" w:type="pct"/>
            <w:gridSpan w:val="4"/>
          </w:tcPr>
          <w:p w14:paraId="61DD1E84" w14:textId="77777777" w:rsidR="00F657D6" w:rsidRPr="0074308C" w:rsidRDefault="00F657D6" w:rsidP="00F657D6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7AE89E31" w14:textId="3331809F" w:rsidR="00F657D6" w:rsidRDefault="00F657D6" w:rsidP="00F657D6">
            <w:pPr>
              <w:pStyle w:val="NoSpacing"/>
            </w:pPr>
            <w:r>
              <w:t>Underwear</w:t>
            </w:r>
          </w:p>
        </w:tc>
        <w:tc>
          <w:tcPr>
            <w:tcW w:w="465" w:type="pct"/>
          </w:tcPr>
          <w:p w14:paraId="4909C1C0" w14:textId="77777777" w:rsidR="00F657D6" w:rsidRDefault="00F657D6" w:rsidP="00F657D6">
            <w:pPr>
              <w:pStyle w:val="NoSpacing"/>
            </w:pPr>
          </w:p>
        </w:tc>
        <w:tc>
          <w:tcPr>
            <w:tcW w:w="1274" w:type="pct"/>
          </w:tcPr>
          <w:p w14:paraId="165AB7A6" w14:textId="77777777" w:rsidR="00F657D6" w:rsidRDefault="00F657D6" w:rsidP="00F657D6">
            <w:pPr>
              <w:pStyle w:val="NoSpacing"/>
            </w:pPr>
          </w:p>
        </w:tc>
        <w:tc>
          <w:tcPr>
            <w:tcW w:w="1321" w:type="pct"/>
          </w:tcPr>
          <w:p w14:paraId="31440710" w14:textId="77777777" w:rsidR="00F657D6" w:rsidRDefault="00F657D6" w:rsidP="00F657D6">
            <w:pPr>
              <w:pStyle w:val="NoSpacing"/>
            </w:pPr>
          </w:p>
        </w:tc>
      </w:tr>
      <w:tr w:rsidR="00F657D6" w14:paraId="7F508047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1151" w:type="pct"/>
            <w:gridSpan w:val="5"/>
          </w:tcPr>
          <w:p w14:paraId="1EDB0F18" w14:textId="74C7721B" w:rsidR="00F657D6" w:rsidRPr="00F657D6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t xml:space="preserve">PERSON </w:t>
            </w:r>
            <w:r>
              <w:rPr>
                <w:sz w:val="20"/>
                <w:szCs w:val="32"/>
              </w:rPr>
              <w:t>3</w:t>
            </w:r>
            <w:r w:rsidRPr="00EB34C7">
              <w:rPr>
                <w:sz w:val="20"/>
                <w:szCs w:val="32"/>
              </w:rPr>
              <w:t xml:space="preserve"> IN HOUSEHOLD</w:t>
            </w:r>
            <w:r>
              <w:rPr>
                <w:sz w:val="20"/>
                <w:szCs w:val="32"/>
              </w:rPr>
              <w:t xml:space="preserve"> NAME</w:t>
            </w:r>
          </w:p>
        </w:tc>
        <w:tc>
          <w:tcPr>
            <w:tcW w:w="1254" w:type="pct"/>
            <w:gridSpan w:val="2"/>
          </w:tcPr>
          <w:p w14:paraId="54DECD0E" w14:textId="77777777" w:rsidR="00F657D6" w:rsidRPr="00EB34C7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t>AGE:</w:t>
            </w:r>
          </w:p>
          <w:p w14:paraId="026D7AEA" w14:textId="77777777" w:rsidR="00F657D6" w:rsidRDefault="00F657D6" w:rsidP="00537271">
            <w:pPr>
              <w:pStyle w:val="NoSpacing"/>
            </w:pPr>
            <w:r w:rsidRPr="00EB34C7">
              <w:rPr>
                <w:sz w:val="20"/>
                <w:szCs w:val="32"/>
              </w:rPr>
              <w:t>Gender</w:t>
            </w:r>
          </w:p>
          <w:p w14:paraId="3D111AE8" w14:textId="77777777" w:rsidR="00F657D6" w:rsidRDefault="00F657D6" w:rsidP="00537271">
            <w:pPr>
              <w:pStyle w:val="NoSpacing"/>
            </w:pPr>
          </w:p>
        </w:tc>
        <w:tc>
          <w:tcPr>
            <w:tcW w:w="2595" w:type="pct"/>
            <w:gridSpan w:val="2"/>
          </w:tcPr>
          <w:p w14:paraId="5441FD17" w14:textId="77777777" w:rsidR="00F657D6" w:rsidRPr="00F657D6" w:rsidRDefault="00F657D6" w:rsidP="00537271">
            <w:pPr>
              <w:pStyle w:val="NoSpacing"/>
              <w:rPr>
                <w:b/>
                <w:bCs/>
              </w:rPr>
            </w:pPr>
            <w:r w:rsidRPr="00F657D6">
              <w:rPr>
                <w:b/>
                <w:bCs/>
              </w:rPr>
              <w:t xml:space="preserve">Please mark ONLY what is needed. Thank you! Write specific colors if needed. </w:t>
            </w:r>
          </w:p>
          <w:p w14:paraId="02973ECA" w14:textId="77777777" w:rsidR="00F657D6" w:rsidRDefault="00F657D6" w:rsidP="00537271">
            <w:pPr>
              <w:pStyle w:val="NoSpacing"/>
            </w:pPr>
          </w:p>
        </w:tc>
      </w:tr>
      <w:tr w:rsidR="00F657D6" w14:paraId="317C8B45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4E562D23" w14:textId="77777777" w:rsidR="00F657D6" w:rsidRPr="00EB34C7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74308C">
              <w:rPr>
                <w:color w:val="000000" w:themeColor="text1"/>
              </w:rPr>
              <w:t>ITEM</w:t>
            </w:r>
          </w:p>
        </w:tc>
        <w:tc>
          <w:tcPr>
            <w:tcW w:w="478" w:type="pct"/>
            <w:gridSpan w:val="4"/>
          </w:tcPr>
          <w:p w14:paraId="5B0E8688" w14:textId="77777777" w:rsidR="00F657D6" w:rsidRPr="00EB34C7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74308C">
              <w:rPr>
                <w:color w:val="000000" w:themeColor="text1"/>
              </w:rPr>
              <w:t>SIZE</w:t>
            </w:r>
          </w:p>
        </w:tc>
        <w:tc>
          <w:tcPr>
            <w:tcW w:w="789" w:type="pct"/>
          </w:tcPr>
          <w:p w14:paraId="574C020C" w14:textId="77777777" w:rsidR="00F657D6" w:rsidRDefault="00F657D6" w:rsidP="00537271">
            <w:pPr>
              <w:pStyle w:val="NoSpacing"/>
            </w:pPr>
            <w:r>
              <w:t>ITEM</w:t>
            </w:r>
          </w:p>
        </w:tc>
        <w:tc>
          <w:tcPr>
            <w:tcW w:w="465" w:type="pct"/>
          </w:tcPr>
          <w:p w14:paraId="19F75CC1" w14:textId="77777777" w:rsidR="00F657D6" w:rsidRDefault="00F657D6" w:rsidP="00537271">
            <w:pPr>
              <w:pStyle w:val="NoSpacing"/>
            </w:pPr>
            <w:r>
              <w:t>SIZE</w:t>
            </w:r>
          </w:p>
        </w:tc>
        <w:tc>
          <w:tcPr>
            <w:tcW w:w="1274" w:type="pct"/>
          </w:tcPr>
          <w:p w14:paraId="41AE1C26" w14:textId="77777777" w:rsidR="00F657D6" w:rsidRDefault="00F657D6" w:rsidP="00537271">
            <w:pPr>
              <w:pStyle w:val="NoSpacing"/>
            </w:pPr>
            <w:r>
              <w:t xml:space="preserve">Please list hobbies or interests of this person. </w:t>
            </w:r>
          </w:p>
        </w:tc>
        <w:tc>
          <w:tcPr>
            <w:tcW w:w="1321" w:type="pct"/>
          </w:tcPr>
          <w:p w14:paraId="4F7AB4F2" w14:textId="77777777" w:rsidR="00F657D6" w:rsidRDefault="00F657D6" w:rsidP="00537271">
            <w:pPr>
              <w:pStyle w:val="NoSpacing"/>
            </w:pPr>
            <w:r>
              <w:t>Other wants/needs/ descriptions</w:t>
            </w:r>
          </w:p>
        </w:tc>
      </w:tr>
      <w:tr w:rsidR="00F657D6" w14:paraId="5B782A78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11F7AA5D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  <w:r>
              <w:t>Sneakers</w:t>
            </w:r>
          </w:p>
        </w:tc>
        <w:tc>
          <w:tcPr>
            <w:tcW w:w="478" w:type="pct"/>
            <w:gridSpan w:val="4"/>
          </w:tcPr>
          <w:p w14:paraId="654F7285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33E9561F" w14:textId="77777777" w:rsidR="00F657D6" w:rsidRDefault="00F657D6" w:rsidP="00537271">
            <w:pPr>
              <w:pStyle w:val="NoSpacing"/>
            </w:pPr>
            <w:r>
              <w:t>Long Sleeve Shirts</w:t>
            </w:r>
          </w:p>
        </w:tc>
        <w:tc>
          <w:tcPr>
            <w:tcW w:w="465" w:type="pct"/>
          </w:tcPr>
          <w:p w14:paraId="1999BC21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39D301CD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6EF8D7B5" w14:textId="77777777" w:rsidR="00F657D6" w:rsidRDefault="00F657D6" w:rsidP="00537271">
            <w:pPr>
              <w:pStyle w:val="NoSpacing"/>
            </w:pPr>
          </w:p>
        </w:tc>
      </w:tr>
      <w:tr w:rsidR="00F657D6" w14:paraId="296713DB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2C023734" w14:textId="77777777" w:rsidR="00F657D6" w:rsidRDefault="00F657D6" w:rsidP="00537271">
            <w:pPr>
              <w:pStyle w:val="NoSpacing"/>
            </w:pPr>
            <w:r>
              <w:t>Winter Boots</w:t>
            </w:r>
          </w:p>
        </w:tc>
        <w:tc>
          <w:tcPr>
            <w:tcW w:w="478" w:type="pct"/>
            <w:gridSpan w:val="4"/>
          </w:tcPr>
          <w:p w14:paraId="6C0C9829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3A3647AB" w14:textId="77777777" w:rsidR="00F657D6" w:rsidRDefault="00F657D6" w:rsidP="00537271">
            <w:pPr>
              <w:pStyle w:val="NoSpacing"/>
            </w:pPr>
            <w:r>
              <w:t>Sweatshirts Hooded</w:t>
            </w:r>
          </w:p>
        </w:tc>
        <w:tc>
          <w:tcPr>
            <w:tcW w:w="465" w:type="pct"/>
          </w:tcPr>
          <w:p w14:paraId="4F683ED1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6D3EADA4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189864FE" w14:textId="77777777" w:rsidR="00F657D6" w:rsidRDefault="00F657D6" w:rsidP="00537271">
            <w:pPr>
              <w:pStyle w:val="NoSpacing"/>
            </w:pPr>
          </w:p>
        </w:tc>
      </w:tr>
      <w:tr w:rsidR="00F657D6" w14:paraId="772B1785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72717925" w14:textId="77777777" w:rsidR="00F657D6" w:rsidRDefault="00F657D6" w:rsidP="00537271">
            <w:pPr>
              <w:pStyle w:val="NoSpacing"/>
            </w:pPr>
            <w:r>
              <w:t>Winter Coat</w:t>
            </w:r>
          </w:p>
        </w:tc>
        <w:tc>
          <w:tcPr>
            <w:tcW w:w="478" w:type="pct"/>
            <w:gridSpan w:val="4"/>
          </w:tcPr>
          <w:p w14:paraId="06417050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177E67E2" w14:textId="77777777" w:rsidR="00F657D6" w:rsidRDefault="00F657D6" w:rsidP="00537271">
            <w:pPr>
              <w:pStyle w:val="NoSpacing"/>
            </w:pPr>
            <w:r>
              <w:t>Sweatshirts Non Hooded</w:t>
            </w:r>
          </w:p>
        </w:tc>
        <w:tc>
          <w:tcPr>
            <w:tcW w:w="465" w:type="pct"/>
          </w:tcPr>
          <w:p w14:paraId="67641321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053EC484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5405A22A" w14:textId="77777777" w:rsidR="00F657D6" w:rsidRDefault="00F657D6" w:rsidP="00537271">
            <w:pPr>
              <w:pStyle w:val="NoSpacing"/>
            </w:pPr>
          </w:p>
        </w:tc>
      </w:tr>
      <w:tr w:rsidR="00F657D6" w14:paraId="08A60664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4B324998" w14:textId="77777777" w:rsidR="00F657D6" w:rsidRDefault="00F657D6" w:rsidP="00537271">
            <w:pPr>
              <w:pStyle w:val="NoSpacing"/>
            </w:pPr>
            <w:r>
              <w:t>Gloves</w:t>
            </w:r>
          </w:p>
        </w:tc>
        <w:tc>
          <w:tcPr>
            <w:tcW w:w="478" w:type="pct"/>
            <w:gridSpan w:val="4"/>
          </w:tcPr>
          <w:p w14:paraId="633E24DB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6218E130" w14:textId="77777777" w:rsidR="00F657D6" w:rsidRDefault="00F657D6" w:rsidP="00537271">
            <w:pPr>
              <w:pStyle w:val="NoSpacing"/>
            </w:pPr>
            <w:r>
              <w:t>Short Sleeved Shirts</w:t>
            </w:r>
          </w:p>
        </w:tc>
        <w:tc>
          <w:tcPr>
            <w:tcW w:w="465" w:type="pct"/>
          </w:tcPr>
          <w:p w14:paraId="6F83E366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31B7AEA6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6EB3F40A" w14:textId="77777777" w:rsidR="00F657D6" w:rsidRDefault="00F657D6" w:rsidP="00537271">
            <w:pPr>
              <w:pStyle w:val="NoSpacing"/>
            </w:pPr>
          </w:p>
        </w:tc>
      </w:tr>
      <w:tr w:rsidR="00F657D6" w14:paraId="40B931A4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644FED63" w14:textId="77777777" w:rsidR="00F657D6" w:rsidRDefault="00F657D6" w:rsidP="00537271">
            <w:pPr>
              <w:pStyle w:val="NoSpacing"/>
            </w:pPr>
            <w:r>
              <w:t>Mittens</w:t>
            </w:r>
          </w:p>
        </w:tc>
        <w:tc>
          <w:tcPr>
            <w:tcW w:w="478" w:type="pct"/>
            <w:gridSpan w:val="4"/>
          </w:tcPr>
          <w:p w14:paraId="6952DE9B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2B32D2E0" w14:textId="77777777" w:rsidR="00F657D6" w:rsidRDefault="00F657D6" w:rsidP="00537271">
            <w:pPr>
              <w:pStyle w:val="NoSpacing"/>
            </w:pPr>
            <w:r>
              <w:t>Pajamas</w:t>
            </w:r>
          </w:p>
        </w:tc>
        <w:tc>
          <w:tcPr>
            <w:tcW w:w="465" w:type="pct"/>
          </w:tcPr>
          <w:p w14:paraId="57D0AACC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7B3542A0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4549F141" w14:textId="77777777" w:rsidR="00F657D6" w:rsidRDefault="00F657D6" w:rsidP="00537271">
            <w:pPr>
              <w:pStyle w:val="NoSpacing"/>
            </w:pPr>
          </w:p>
        </w:tc>
      </w:tr>
      <w:tr w:rsidR="00F657D6" w14:paraId="54BADDFF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1BB2310E" w14:textId="77777777" w:rsidR="00F657D6" w:rsidRDefault="00F657D6" w:rsidP="00537271">
            <w:pPr>
              <w:pStyle w:val="NoSpacing"/>
            </w:pPr>
            <w:r>
              <w:t>Snowpants</w:t>
            </w:r>
          </w:p>
          <w:p w14:paraId="1E109CB6" w14:textId="77777777" w:rsidR="00F657D6" w:rsidRDefault="00F657D6" w:rsidP="00537271">
            <w:pPr>
              <w:pStyle w:val="NoSpacing"/>
            </w:pPr>
            <w:r>
              <w:t>Or Bibs</w:t>
            </w:r>
          </w:p>
        </w:tc>
        <w:tc>
          <w:tcPr>
            <w:tcW w:w="478" w:type="pct"/>
            <w:gridSpan w:val="4"/>
          </w:tcPr>
          <w:p w14:paraId="7E58B58D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2C39CE59" w14:textId="77777777" w:rsidR="00F657D6" w:rsidRDefault="00F657D6" w:rsidP="00537271">
            <w:pPr>
              <w:pStyle w:val="NoSpacing"/>
            </w:pPr>
            <w:r>
              <w:t>Socks</w:t>
            </w:r>
          </w:p>
        </w:tc>
        <w:tc>
          <w:tcPr>
            <w:tcW w:w="465" w:type="pct"/>
          </w:tcPr>
          <w:p w14:paraId="40ADE401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6A10D2A0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226D4348" w14:textId="77777777" w:rsidR="00F657D6" w:rsidRDefault="00F657D6" w:rsidP="00537271">
            <w:pPr>
              <w:pStyle w:val="NoSpacing"/>
            </w:pPr>
          </w:p>
        </w:tc>
      </w:tr>
      <w:tr w:rsidR="00F657D6" w14:paraId="61D55C49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1FE36C5C" w14:textId="77777777" w:rsidR="00F657D6" w:rsidRDefault="00F657D6" w:rsidP="00537271">
            <w:pPr>
              <w:pStyle w:val="NoSpacing"/>
            </w:pPr>
            <w:r>
              <w:t>Jeans</w:t>
            </w:r>
          </w:p>
        </w:tc>
        <w:tc>
          <w:tcPr>
            <w:tcW w:w="478" w:type="pct"/>
            <w:gridSpan w:val="4"/>
          </w:tcPr>
          <w:p w14:paraId="72C0CE66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69BB1C1C" w14:textId="77777777" w:rsidR="00F657D6" w:rsidRDefault="00F657D6" w:rsidP="00537271">
            <w:pPr>
              <w:pStyle w:val="NoSpacing"/>
            </w:pPr>
            <w:r>
              <w:t>Underwear</w:t>
            </w:r>
          </w:p>
        </w:tc>
        <w:tc>
          <w:tcPr>
            <w:tcW w:w="465" w:type="pct"/>
          </w:tcPr>
          <w:p w14:paraId="4A323E28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04875229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5667A943" w14:textId="77777777" w:rsidR="00F657D6" w:rsidRDefault="00F657D6" w:rsidP="00537271">
            <w:pPr>
              <w:pStyle w:val="NoSpacing"/>
            </w:pPr>
          </w:p>
        </w:tc>
      </w:tr>
    </w:tbl>
    <w:p w14:paraId="4DFB20DA" w14:textId="1E10E0E9" w:rsidR="000172E5" w:rsidRDefault="000172E5" w:rsidP="00E204FF">
      <w:pPr>
        <w:pStyle w:val="NoSpacing"/>
      </w:pPr>
    </w:p>
    <w:p w14:paraId="08911AD2" w14:textId="41BEAB67" w:rsidR="00F657D6" w:rsidRDefault="00F657D6" w:rsidP="00E204FF">
      <w:pPr>
        <w:pStyle w:val="NoSpacing"/>
      </w:pPr>
    </w:p>
    <w:p w14:paraId="4AC26256" w14:textId="1E4367DE" w:rsidR="00F657D6" w:rsidRDefault="00F657D6" w:rsidP="00E204FF">
      <w:pPr>
        <w:pStyle w:val="NoSpacing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59"/>
        <w:gridCol w:w="894"/>
        <w:gridCol w:w="1475"/>
        <w:gridCol w:w="870"/>
        <w:gridCol w:w="2382"/>
        <w:gridCol w:w="2470"/>
      </w:tblGrid>
      <w:tr w:rsidR="00F657D6" w14:paraId="328D1BE8" w14:textId="77777777" w:rsidTr="00537271">
        <w:tc>
          <w:tcPr>
            <w:tcW w:w="1151" w:type="pct"/>
            <w:gridSpan w:val="2"/>
          </w:tcPr>
          <w:p w14:paraId="2F4614DF" w14:textId="59807CEA" w:rsidR="00F657D6" w:rsidRPr="00EB34C7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lastRenderedPageBreak/>
              <w:t xml:space="preserve">PERSON </w:t>
            </w:r>
            <w:r>
              <w:rPr>
                <w:sz w:val="20"/>
                <w:szCs w:val="32"/>
              </w:rPr>
              <w:t>4</w:t>
            </w:r>
            <w:r w:rsidRPr="00EB34C7">
              <w:rPr>
                <w:sz w:val="20"/>
                <w:szCs w:val="32"/>
              </w:rPr>
              <w:t xml:space="preserve"> IN HOUSEHOLD</w:t>
            </w:r>
            <w:r>
              <w:rPr>
                <w:sz w:val="20"/>
                <w:szCs w:val="32"/>
              </w:rPr>
              <w:t xml:space="preserve"> NAME</w:t>
            </w:r>
          </w:p>
        </w:tc>
        <w:tc>
          <w:tcPr>
            <w:tcW w:w="1254" w:type="pct"/>
            <w:gridSpan w:val="2"/>
          </w:tcPr>
          <w:p w14:paraId="2E9B846E" w14:textId="77777777" w:rsidR="00F657D6" w:rsidRPr="00EB34C7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t>AGE:</w:t>
            </w:r>
          </w:p>
          <w:p w14:paraId="1F344C80" w14:textId="77777777" w:rsidR="00F657D6" w:rsidRDefault="00F657D6" w:rsidP="00537271">
            <w:pPr>
              <w:pStyle w:val="NoSpacing"/>
            </w:pPr>
            <w:r w:rsidRPr="00EB34C7">
              <w:rPr>
                <w:sz w:val="20"/>
                <w:szCs w:val="32"/>
              </w:rPr>
              <w:t>Gender:</w:t>
            </w:r>
          </w:p>
        </w:tc>
        <w:tc>
          <w:tcPr>
            <w:tcW w:w="2595" w:type="pct"/>
            <w:gridSpan w:val="2"/>
          </w:tcPr>
          <w:p w14:paraId="34678A7D" w14:textId="77777777" w:rsidR="00F657D6" w:rsidRPr="00F657D6" w:rsidRDefault="00F657D6" w:rsidP="00537271">
            <w:pPr>
              <w:pStyle w:val="NoSpacing"/>
              <w:rPr>
                <w:b/>
                <w:bCs/>
              </w:rPr>
            </w:pPr>
            <w:r w:rsidRPr="00F657D6">
              <w:rPr>
                <w:b/>
                <w:bCs/>
              </w:rPr>
              <w:t xml:space="preserve">Please mark ONLY what is needed. Thank you! Write specific colors if needed. </w:t>
            </w:r>
          </w:p>
          <w:p w14:paraId="0338BBE6" w14:textId="77777777" w:rsidR="00F657D6" w:rsidRDefault="00F657D6" w:rsidP="00537271">
            <w:pPr>
              <w:pStyle w:val="NoSpacing"/>
            </w:pPr>
          </w:p>
        </w:tc>
      </w:tr>
      <w:tr w:rsidR="00F657D6" w14:paraId="7DB5E76A" w14:textId="77777777" w:rsidTr="00537271">
        <w:trPr>
          <w:trHeight w:val="432"/>
        </w:trPr>
        <w:tc>
          <w:tcPr>
            <w:tcW w:w="673" w:type="pct"/>
          </w:tcPr>
          <w:p w14:paraId="6A745358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  <w:r w:rsidRPr="0074308C">
              <w:rPr>
                <w:color w:val="000000" w:themeColor="text1"/>
              </w:rPr>
              <w:t>ITEM</w:t>
            </w:r>
          </w:p>
        </w:tc>
        <w:tc>
          <w:tcPr>
            <w:tcW w:w="478" w:type="pct"/>
          </w:tcPr>
          <w:p w14:paraId="0BAE536E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  <w:r w:rsidRPr="0074308C">
              <w:rPr>
                <w:color w:val="000000" w:themeColor="text1"/>
              </w:rPr>
              <w:t>SIZE</w:t>
            </w:r>
          </w:p>
        </w:tc>
        <w:tc>
          <w:tcPr>
            <w:tcW w:w="789" w:type="pct"/>
          </w:tcPr>
          <w:p w14:paraId="39C34B20" w14:textId="77777777" w:rsidR="00F657D6" w:rsidRDefault="00F657D6" w:rsidP="00537271">
            <w:pPr>
              <w:pStyle w:val="NoSpacing"/>
            </w:pPr>
            <w:r>
              <w:t>ITEM</w:t>
            </w:r>
          </w:p>
        </w:tc>
        <w:tc>
          <w:tcPr>
            <w:tcW w:w="465" w:type="pct"/>
          </w:tcPr>
          <w:p w14:paraId="1425CBE4" w14:textId="77777777" w:rsidR="00F657D6" w:rsidRDefault="00F657D6" w:rsidP="00537271">
            <w:pPr>
              <w:pStyle w:val="NoSpacing"/>
            </w:pPr>
            <w:r>
              <w:t>SIZE</w:t>
            </w:r>
          </w:p>
        </w:tc>
        <w:tc>
          <w:tcPr>
            <w:tcW w:w="1274" w:type="pct"/>
          </w:tcPr>
          <w:p w14:paraId="090BA553" w14:textId="77777777" w:rsidR="00F657D6" w:rsidRDefault="00F657D6" w:rsidP="00537271">
            <w:pPr>
              <w:pStyle w:val="NoSpacing"/>
            </w:pPr>
            <w:r>
              <w:t xml:space="preserve">Please list hobbies or interests of this person. </w:t>
            </w:r>
          </w:p>
        </w:tc>
        <w:tc>
          <w:tcPr>
            <w:tcW w:w="1321" w:type="pct"/>
          </w:tcPr>
          <w:p w14:paraId="1ED21D2C" w14:textId="77777777" w:rsidR="00F657D6" w:rsidRDefault="00F657D6" w:rsidP="00537271">
            <w:pPr>
              <w:pStyle w:val="NoSpacing"/>
            </w:pPr>
            <w:r>
              <w:t>Other wants/needs/ descriptions</w:t>
            </w:r>
          </w:p>
        </w:tc>
      </w:tr>
      <w:tr w:rsidR="00F657D6" w14:paraId="5E4F2D89" w14:textId="77777777" w:rsidTr="00537271">
        <w:trPr>
          <w:trHeight w:val="432"/>
        </w:trPr>
        <w:tc>
          <w:tcPr>
            <w:tcW w:w="673" w:type="pct"/>
          </w:tcPr>
          <w:p w14:paraId="467BC3D2" w14:textId="77777777" w:rsidR="00F657D6" w:rsidRDefault="00F657D6" w:rsidP="00537271">
            <w:pPr>
              <w:pStyle w:val="NoSpacing"/>
            </w:pPr>
            <w:r>
              <w:t>Sneakers</w:t>
            </w:r>
          </w:p>
        </w:tc>
        <w:tc>
          <w:tcPr>
            <w:tcW w:w="478" w:type="pct"/>
          </w:tcPr>
          <w:p w14:paraId="151421F0" w14:textId="77777777" w:rsidR="00F657D6" w:rsidRDefault="00F657D6" w:rsidP="00537271">
            <w:pPr>
              <w:pStyle w:val="NoSpacing"/>
            </w:pPr>
          </w:p>
        </w:tc>
        <w:tc>
          <w:tcPr>
            <w:tcW w:w="789" w:type="pct"/>
          </w:tcPr>
          <w:p w14:paraId="4066B513" w14:textId="77777777" w:rsidR="00F657D6" w:rsidRDefault="00F657D6" w:rsidP="00537271">
            <w:pPr>
              <w:pStyle w:val="NoSpacing"/>
            </w:pPr>
            <w:r>
              <w:t>Long Sleeve Shirts</w:t>
            </w:r>
          </w:p>
        </w:tc>
        <w:tc>
          <w:tcPr>
            <w:tcW w:w="465" w:type="pct"/>
          </w:tcPr>
          <w:p w14:paraId="3F3D7F48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3548BDC8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42A56637" w14:textId="77777777" w:rsidR="00F657D6" w:rsidRDefault="00F657D6" w:rsidP="00537271">
            <w:pPr>
              <w:pStyle w:val="NoSpacing"/>
            </w:pPr>
          </w:p>
        </w:tc>
      </w:tr>
      <w:tr w:rsidR="00F657D6" w14:paraId="2983B1CD" w14:textId="77777777" w:rsidTr="00537271">
        <w:trPr>
          <w:trHeight w:val="432"/>
        </w:trPr>
        <w:tc>
          <w:tcPr>
            <w:tcW w:w="673" w:type="pct"/>
          </w:tcPr>
          <w:p w14:paraId="1E92CDA5" w14:textId="77777777" w:rsidR="00F657D6" w:rsidRDefault="00F657D6" w:rsidP="00537271">
            <w:pPr>
              <w:pStyle w:val="NoSpacing"/>
            </w:pPr>
            <w:r>
              <w:t>Winter Boots</w:t>
            </w:r>
          </w:p>
        </w:tc>
        <w:tc>
          <w:tcPr>
            <w:tcW w:w="478" w:type="pct"/>
          </w:tcPr>
          <w:p w14:paraId="00E7E380" w14:textId="77777777" w:rsidR="00F657D6" w:rsidRDefault="00F657D6" w:rsidP="00537271">
            <w:pPr>
              <w:pStyle w:val="NoSpacing"/>
            </w:pPr>
          </w:p>
        </w:tc>
        <w:tc>
          <w:tcPr>
            <w:tcW w:w="789" w:type="pct"/>
          </w:tcPr>
          <w:p w14:paraId="5B0F4D96" w14:textId="77777777" w:rsidR="00F657D6" w:rsidRDefault="00F657D6" w:rsidP="00537271">
            <w:pPr>
              <w:pStyle w:val="NoSpacing"/>
            </w:pPr>
            <w:r>
              <w:t>Sweatshirts Hooded</w:t>
            </w:r>
          </w:p>
        </w:tc>
        <w:tc>
          <w:tcPr>
            <w:tcW w:w="465" w:type="pct"/>
          </w:tcPr>
          <w:p w14:paraId="75205426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7449273E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35737607" w14:textId="77777777" w:rsidR="00F657D6" w:rsidRDefault="00F657D6" w:rsidP="00537271">
            <w:pPr>
              <w:pStyle w:val="NoSpacing"/>
            </w:pPr>
          </w:p>
        </w:tc>
      </w:tr>
      <w:tr w:rsidR="00F657D6" w14:paraId="172A0285" w14:textId="77777777" w:rsidTr="00537271">
        <w:trPr>
          <w:trHeight w:val="432"/>
        </w:trPr>
        <w:tc>
          <w:tcPr>
            <w:tcW w:w="673" w:type="pct"/>
          </w:tcPr>
          <w:p w14:paraId="3C48D559" w14:textId="77777777" w:rsidR="00F657D6" w:rsidRDefault="00F657D6" w:rsidP="00537271">
            <w:pPr>
              <w:pStyle w:val="NoSpacing"/>
            </w:pPr>
            <w:r>
              <w:t>Winter Coat</w:t>
            </w:r>
          </w:p>
        </w:tc>
        <w:tc>
          <w:tcPr>
            <w:tcW w:w="478" w:type="pct"/>
          </w:tcPr>
          <w:p w14:paraId="512D82EF" w14:textId="77777777" w:rsidR="00F657D6" w:rsidRDefault="00F657D6" w:rsidP="00537271">
            <w:pPr>
              <w:pStyle w:val="NoSpacing"/>
            </w:pPr>
          </w:p>
        </w:tc>
        <w:tc>
          <w:tcPr>
            <w:tcW w:w="789" w:type="pct"/>
          </w:tcPr>
          <w:p w14:paraId="5A04EF3A" w14:textId="77777777" w:rsidR="00F657D6" w:rsidRDefault="00F657D6" w:rsidP="00537271">
            <w:pPr>
              <w:pStyle w:val="NoSpacing"/>
            </w:pPr>
            <w:r>
              <w:t>Sweatshirts Non Hooded</w:t>
            </w:r>
          </w:p>
        </w:tc>
        <w:tc>
          <w:tcPr>
            <w:tcW w:w="465" w:type="pct"/>
          </w:tcPr>
          <w:p w14:paraId="0A5A6D33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4A1BEAEF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2C10AF83" w14:textId="77777777" w:rsidR="00F657D6" w:rsidRDefault="00F657D6" w:rsidP="00537271">
            <w:pPr>
              <w:pStyle w:val="NoSpacing"/>
            </w:pPr>
          </w:p>
        </w:tc>
      </w:tr>
      <w:tr w:rsidR="00F657D6" w14:paraId="746737EE" w14:textId="77777777" w:rsidTr="00537271">
        <w:trPr>
          <w:trHeight w:val="432"/>
        </w:trPr>
        <w:tc>
          <w:tcPr>
            <w:tcW w:w="673" w:type="pct"/>
          </w:tcPr>
          <w:p w14:paraId="41AF5832" w14:textId="77777777" w:rsidR="00F657D6" w:rsidRDefault="00F657D6" w:rsidP="00537271">
            <w:pPr>
              <w:pStyle w:val="NoSpacing"/>
            </w:pPr>
            <w:r>
              <w:t>Gloves</w:t>
            </w:r>
          </w:p>
        </w:tc>
        <w:tc>
          <w:tcPr>
            <w:tcW w:w="478" w:type="pct"/>
          </w:tcPr>
          <w:p w14:paraId="7ED7529F" w14:textId="77777777" w:rsidR="00F657D6" w:rsidRDefault="00F657D6" w:rsidP="00537271">
            <w:pPr>
              <w:pStyle w:val="NoSpacing"/>
            </w:pPr>
          </w:p>
        </w:tc>
        <w:tc>
          <w:tcPr>
            <w:tcW w:w="789" w:type="pct"/>
          </w:tcPr>
          <w:p w14:paraId="2589A383" w14:textId="77777777" w:rsidR="00F657D6" w:rsidRDefault="00F657D6" w:rsidP="00537271">
            <w:pPr>
              <w:pStyle w:val="NoSpacing"/>
            </w:pPr>
            <w:r>
              <w:t>Short Sleeved Shirts</w:t>
            </w:r>
          </w:p>
        </w:tc>
        <w:tc>
          <w:tcPr>
            <w:tcW w:w="465" w:type="pct"/>
          </w:tcPr>
          <w:p w14:paraId="2C5294E9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77276A96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3E30E252" w14:textId="77777777" w:rsidR="00F657D6" w:rsidRDefault="00F657D6" w:rsidP="00537271">
            <w:pPr>
              <w:pStyle w:val="NoSpacing"/>
            </w:pPr>
          </w:p>
        </w:tc>
      </w:tr>
      <w:tr w:rsidR="00F657D6" w14:paraId="24121A46" w14:textId="77777777" w:rsidTr="00537271">
        <w:trPr>
          <w:trHeight w:val="432"/>
        </w:trPr>
        <w:tc>
          <w:tcPr>
            <w:tcW w:w="673" w:type="pct"/>
          </w:tcPr>
          <w:p w14:paraId="36D9A4FD" w14:textId="77777777" w:rsidR="00F657D6" w:rsidRDefault="00F657D6" w:rsidP="00537271">
            <w:pPr>
              <w:pStyle w:val="NoSpacing"/>
            </w:pPr>
            <w:r>
              <w:t>Mittens</w:t>
            </w:r>
          </w:p>
        </w:tc>
        <w:tc>
          <w:tcPr>
            <w:tcW w:w="478" w:type="pct"/>
          </w:tcPr>
          <w:p w14:paraId="569B5DBE" w14:textId="77777777" w:rsidR="00F657D6" w:rsidRDefault="00F657D6" w:rsidP="00537271">
            <w:pPr>
              <w:pStyle w:val="NoSpacing"/>
            </w:pPr>
          </w:p>
        </w:tc>
        <w:tc>
          <w:tcPr>
            <w:tcW w:w="789" w:type="pct"/>
          </w:tcPr>
          <w:p w14:paraId="21682814" w14:textId="77777777" w:rsidR="00F657D6" w:rsidRDefault="00F657D6" w:rsidP="00537271">
            <w:pPr>
              <w:pStyle w:val="NoSpacing"/>
            </w:pPr>
            <w:r>
              <w:t>Pajamas</w:t>
            </w:r>
          </w:p>
        </w:tc>
        <w:tc>
          <w:tcPr>
            <w:tcW w:w="465" w:type="pct"/>
          </w:tcPr>
          <w:p w14:paraId="33D649E1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3EDD0292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3FB87FF8" w14:textId="77777777" w:rsidR="00F657D6" w:rsidRDefault="00F657D6" w:rsidP="00537271">
            <w:pPr>
              <w:pStyle w:val="NoSpacing"/>
            </w:pPr>
          </w:p>
        </w:tc>
      </w:tr>
      <w:tr w:rsidR="00F657D6" w14:paraId="59B5EC23" w14:textId="77777777" w:rsidTr="00537271">
        <w:trPr>
          <w:trHeight w:val="432"/>
        </w:trPr>
        <w:tc>
          <w:tcPr>
            <w:tcW w:w="673" w:type="pct"/>
          </w:tcPr>
          <w:p w14:paraId="6586A65A" w14:textId="77777777" w:rsidR="00F657D6" w:rsidRDefault="00F657D6" w:rsidP="00537271">
            <w:pPr>
              <w:pStyle w:val="NoSpacing"/>
            </w:pPr>
            <w:r>
              <w:t>Snowpants</w:t>
            </w:r>
          </w:p>
          <w:p w14:paraId="79A8AA00" w14:textId="77777777" w:rsidR="00F657D6" w:rsidRDefault="00F657D6" w:rsidP="00537271">
            <w:pPr>
              <w:pStyle w:val="NoSpacing"/>
            </w:pPr>
            <w:r>
              <w:t>Or Bibs</w:t>
            </w:r>
          </w:p>
        </w:tc>
        <w:tc>
          <w:tcPr>
            <w:tcW w:w="478" w:type="pct"/>
          </w:tcPr>
          <w:p w14:paraId="568EC400" w14:textId="77777777" w:rsidR="00F657D6" w:rsidRDefault="00F657D6" w:rsidP="00537271">
            <w:pPr>
              <w:pStyle w:val="NoSpacing"/>
            </w:pPr>
          </w:p>
        </w:tc>
        <w:tc>
          <w:tcPr>
            <w:tcW w:w="789" w:type="pct"/>
          </w:tcPr>
          <w:p w14:paraId="3E021389" w14:textId="77777777" w:rsidR="00F657D6" w:rsidRDefault="00F657D6" w:rsidP="00537271">
            <w:pPr>
              <w:pStyle w:val="NoSpacing"/>
            </w:pPr>
            <w:r>
              <w:t>Socks</w:t>
            </w:r>
          </w:p>
        </w:tc>
        <w:tc>
          <w:tcPr>
            <w:tcW w:w="465" w:type="pct"/>
          </w:tcPr>
          <w:p w14:paraId="70B438F2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4CF9955F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1DE44849" w14:textId="77777777" w:rsidR="00F657D6" w:rsidRDefault="00F657D6" w:rsidP="00537271">
            <w:pPr>
              <w:pStyle w:val="NoSpacing"/>
            </w:pPr>
          </w:p>
        </w:tc>
      </w:tr>
      <w:tr w:rsidR="00F657D6" w14:paraId="72DEB289" w14:textId="77777777" w:rsidTr="00537271">
        <w:trPr>
          <w:trHeight w:val="432"/>
        </w:trPr>
        <w:tc>
          <w:tcPr>
            <w:tcW w:w="673" w:type="pct"/>
          </w:tcPr>
          <w:p w14:paraId="3330EFD4" w14:textId="77777777" w:rsidR="00F657D6" w:rsidRDefault="00F657D6" w:rsidP="00537271">
            <w:pPr>
              <w:pStyle w:val="NoSpacing"/>
            </w:pPr>
            <w:r>
              <w:t>Jeans</w:t>
            </w:r>
          </w:p>
        </w:tc>
        <w:tc>
          <w:tcPr>
            <w:tcW w:w="478" w:type="pct"/>
          </w:tcPr>
          <w:p w14:paraId="776D6E2E" w14:textId="77777777" w:rsidR="00F657D6" w:rsidRDefault="00F657D6" w:rsidP="00537271">
            <w:pPr>
              <w:pStyle w:val="NoSpacing"/>
            </w:pPr>
          </w:p>
        </w:tc>
        <w:tc>
          <w:tcPr>
            <w:tcW w:w="789" w:type="pct"/>
          </w:tcPr>
          <w:p w14:paraId="3C28D691" w14:textId="77777777" w:rsidR="00F657D6" w:rsidRDefault="00F657D6" w:rsidP="00537271">
            <w:pPr>
              <w:pStyle w:val="NoSpacing"/>
            </w:pPr>
            <w:r>
              <w:t>Underwear</w:t>
            </w:r>
          </w:p>
        </w:tc>
        <w:tc>
          <w:tcPr>
            <w:tcW w:w="465" w:type="pct"/>
          </w:tcPr>
          <w:p w14:paraId="05BC5C42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262C12D1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03DA904E" w14:textId="77777777" w:rsidR="00F657D6" w:rsidRDefault="00F657D6" w:rsidP="00537271">
            <w:pPr>
              <w:pStyle w:val="NoSpacing"/>
            </w:pPr>
          </w:p>
        </w:tc>
      </w:tr>
      <w:tr w:rsidR="00F657D6" w14:paraId="040DE4C3" w14:textId="77777777" w:rsidTr="00537271">
        <w:trPr>
          <w:trHeight w:val="432"/>
        </w:trPr>
        <w:tc>
          <w:tcPr>
            <w:tcW w:w="1151" w:type="pct"/>
            <w:gridSpan w:val="2"/>
          </w:tcPr>
          <w:p w14:paraId="6474266E" w14:textId="41F783E1" w:rsidR="00F657D6" w:rsidRPr="00F657D6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t xml:space="preserve">PERSON </w:t>
            </w:r>
            <w:r>
              <w:rPr>
                <w:sz w:val="20"/>
                <w:szCs w:val="32"/>
              </w:rPr>
              <w:t>5</w:t>
            </w:r>
            <w:r w:rsidRPr="00EB34C7">
              <w:rPr>
                <w:sz w:val="20"/>
                <w:szCs w:val="32"/>
              </w:rPr>
              <w:t xml:space="preserve"> IN HOUSEHOLD</w:t>
            </w:r>
            <w:r>
              <w:rPr>
                <w:sz w:val="20"/>
                <w:szCs w:val="32"/>
              </w:rPr>
              <w:t xml:space="preserve"> NAME</w:t>
            </w:r>
          </w:p>
        </w:tc>
        <w:tc>
          <w:tcPr>
            <w:tcW w:w="1254" w:type="pct"/>
            <w:gridSpan w:val="2"/>
          </w:tcPr>
          <w:p w14:paraId="56F3431E" w14:textId="77777777" w:rsidR="00F657D6" w:rsidRPr="00EB34C7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t>AGE:</w:t>
            </w:r>
          </w:p>
          <w:p w14:paraId="4D62CB16" w14:textId="77777777" w:rsidR="00F657D6" w:rsidRDefault="00F657D6" w:rsidP="00537271">
            <w:pPr>
              <w:pStyle w:val="NoSpacing"/>
            </w:pPr>
            <w:r w:rsidRPr="00EB34C7">
              <w:rPr>
                <w:sz w:val="20"/>
                <w:szCs w:val="32"/>
              </w:rPr>
              <w:t>Gender</w:t>
            </w:r>
          </w:p>
          <w:p w14:paraId="6215E820" w14:textId="77777777" w:rsidR="00F657D6" w:rsidRDefault="00F657D6" w:rsidP="00537271">
            <w:pPr>
              <w:pStyle w:val="NoSpacing"/>
            </w:pPr>
          </w:p>
        </w:tc>
        <w:tc>
          <w:tcPr>
            <w:tcW w:w="2595" w:type="pct"/>
            <w:gridSpan w:val="2"/>
          </w:tcPr>
          <w:p w14:paraId="7D770B5B" w14:textId="77777777" w:rsidR="00F657D6" w:rsidRPr="00F657D6" w:rsidRDefault="00F657D6" w:rsidP="00537271">
            <w:pPr>
              <w:pStyle w:val="NoSpacing"/>
              <w:rPr>
                <w:b/>
                <w:bCs/>
              </w:rPr>
            </w:pPr>
            <w:r w:rsidRPr="00F657D6">
              <w:rPr>
                <w:b/>
                <w:bCs/>
              </w:rPr>
              <w:t xml:space="preserve">Please mark ONLY what is needed. Thank you! Write specific colors if needed. </w:t>
            </w:r>
          </w:p>
          <w:p w14:paraId="5AFBAC4D" w14:textId="77777777" w:rsidR="00F657D6" w:rsidRDefault="00F657D6" w:rsidP="00537271">
            <w:pPr>
              <w:pStyle w:val="NoSpacing"/>
            </w:pPr>
          </w:p>
        </w:tc>
      </w:tr>
      <w:tr w:rsidR="00F657D6" w14:paraId="092F4E66" w14:textId="77777777" w:rsidTr="00537271">
        <w:trPr>
          <w:trHeight w:val="432"/>
        </w:trPr>
        <w:tc>
          <w:tcPr>
            <w:tcW w:w="673" w:type="pct"/>
          </w:tcPr>
          <w:p w14:paraId="240DB7B3" w14:textId="77777777" w:rsidR="00F657D6" w:rsidRPr="00EB34C7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74308C">
              <w:rPr>
                <w:color w:val="000000" w:themeColor="text1"/>
              </w:rPr>
              <w:t>ITEM</w:t>
            </w:r>
          </w:p>
        </w:tc>
        <w:tc>
          <w:tcPr>
            <w:tcW w:w="478" w:type="pct"/>
          </w:tcPr>
          <w:p w14:paraId="3D4D23F8" w14:textId="77777777" w:rsidR="00F657D6" w:rsidRPr="00EB34C7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74308C">
              <w:rPr>
                <w:color w:val="000000" w:themeColor="text1"/>
              </w:rPr>
              <w:t>SIZE</w:t>
            </w:r>
          </w:p>
        </w:tc>
        <w:tc>
          <w:tcPr>
            <w:tcW w:w="789" w:type="pct"/>
          </w:tcPr>
          <w:p w14:paraId="5369C80B" w14:textId="77777777" w:rsidR="00F657D6" w:rsidRDefault="00F657D6" w:rsidP="00537271">
            <w:pPr>
              <w:pStyle w:val="NoSpacing"/>
            </w:pPr>
            <w:r>
              <w:t>ITEM</w:t>
            </w:r>
          </w:p>
        </w:tc>
        <w:tc>
          <w:tcPr>
            <w:tcW w:w="465" w:type="pct"/>
          </w:tcPr>
          <w:p w14:paraId="1C2C3DDE" w14:textId="77777777" w:rsidR="00F657D6" w:rsidRDefault="00F657D6" w:rsidP="00537271">
            <w:pPr>
              <w:pStyle w:val="NoSpacing"/>
            </w:pPr>
            <w:r>
              <w:t>SIZE</w:t>
            </w:r>
          </w:p>
        </w:tc>
        <w:tc>
          <w:tcPr>
            <w:tcW w:w="1274" w:type="pct"/>
          </w:tcPr>
          <w:p w14:paraId="684E2864" w14:textId="77777777" w:rsidR="00F657D6" w:rsidRDefault="00F657D6" w:rsidP="00537271">
            <w:pPr>
              <w:pStyle w:val="NoSpacing"/>
            </w:pPr>
            <w:r>
              <w:t xml:space="preserve">Please list hobbies or interests of this person. </w:t>
            </w:r>
          </w:p>
        </w:tc>
        <w:tc>
          <w:tcPr>
            <w:tcW w:w="1321" w:type="pct"/>
          </w:tcPr>
          <w:p w14:paraId="19706DC1" w14:textId="77777777" w:rsidR="00F657D6" w:rsidRDefault="00F657D6" w:rsidP="00537271">
            <w:pPr>
              <w:pStyle w:val="NoSpacing"/>
            </w:pPr>
            <w:r>
              <w:t>Other wants/needs/ descriptions</w:t>
            </w:r>
          </w:p>
        </w:tc>
      </w:tr>
      <w:tr w:rsidR="00F657D6" w14:paraId="7DE44B9D" w14:textId="77777777" w:rsidTr="00537271">
        <w:trPr>
          <w:trHeight w:val="432"/>
        </w:trPr>
        <w:tc>
          <w:tcPr>
            <w:tcW w:w="673" w:type="pct"/>
          </w:tcPr>
          <w:p w14:paraId="76DF44E4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  <w:r>
              <w:t>Sneakers</w:t>
            </w:r>
          </w:p>
        </w:tc>
        <w:tc>
          <w:tcPr>
            <w:tcW w:w="478" w:type="pct"/>
          </w:tcPr>
          <w:p w14:paraId="6E62D49D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6083798D" w14:textId="77777777" w:rsidR="00F657D6" w:rsidRDefault="00F657D6" w:rsidP="00537271">
            <w:pPr>
              <w:pStyle w:val="NoSpacing"/>
            </w:pPr>
            <w:r>
              <w:t>Long Sleeve Shirts</w:t>
            </w:r>
          </w:p>
        </w:tc>
        <w:tc>
          <w:tcPr>
            <w:tcW w:w="465" w:type="pct"/>
          </w:tcPr>
          <w:p w14:paraId="2EDB136E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25852A72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00BA15D5" w14:textId="77777777" w:rsidR="00F657D6" w:rsidRDefault="00F657D6" w:rsidP="00537271">
            <w:pPr>
              <w:pStyle w:val="NoSpacing"/>
            </w:pPr>
          </w:p>
        </w:tc>
      </w:tr>
      <w:tr w:rsidR="00F657D6" w14:paraId="7C658EDE" w14:textId="77777777" w:rsidTr="00537271">
        <w:trPr>
          <w:trHeight w:val="432"/>
        </w:trPr>
        <w:tc>
          <w:tcPr>
            <w:tcW w:w="673" w:type="pct"/>
          </w:tcPr>
          <w:p w14:paraId="3A35D1EE" w14:textId="77777777" w:rsidR="00F657D6" w:rsidRDefault="00F657D6" w:rsidP="00537271">
            <w:pPr>
              <w:pStyle w:val="NoSpacing"/>
            </w:pPr>
            <w:r>
              <w:t>Winter Boots</w:t>
            </w:r>
          </w:p>
        </w:tc>
        <w:tc>
          <w:tcPr>
            <w:tcW w:w="478" w:type="pct"/>
          </w:tcPr>
          <w:p w14:paraId="3DC35B46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0A914EAB" w14:textId="77777777" w:rsidR="00F657D6" w:rsidRDefault="00F657D6" w:rsidP="00537271">
            <w:pPr>
              <w:pStyle w:val="NoSpacing"/>
            </w:pPr>
            <w:r>
              <w:t>Sweatshirts Hooded</w:t>
            </w:r>
          </w:p>
        </w:tc>
        <w:tc>
          <w:tcPr>
            <w:tcW w:w="465" w:type="pct"/>
          </w:tcPr>
          <w:p w14:paraId="0383BF7B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70557E7D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1AE27314" w14:textId="77777777" w:rsidR="00F657D6" w:rsidRDefault="00F657D6" w:rsidP="00537271">
            <w:pPr>
              <w:pStyle w:val="NoSpacing"/>
            </w:pPr>
          </w:p>
        </w:tc>
      </w:tr>
      <w:tr w:rsidR="00F657D6" w14:paraId="4FF8529A" w14:textId="77777777" w:rsidTr="00537271">
        <w:trPr>
          <w:trHeight w:val="432"/>
        </w:trPr>
        <w:tc>
          <w:tcPr>
            <w:tcW w:w="673" w:type="pct"/>
          </w:tcPr>
          <w:p w14:paraId="5F26DB39" w14:textId="77777777" w:rsidR="00F657D6" w:rsidRDefault="00F657D6" w:rsidP="00537271">
            <w:pPr>
              <w:pStyle w:val="NoSpacing"/>
            </w:pPr>
            <w:r>
              <w:t>Winter Coat</w:t>
            </w:r>
          </w:p>
        </w:tc>
        <w:tc>
          <w:tcPr>
            <w:tcW w:w="478" w:type="pct"/>
          </w:tcPr>
          <w:p w14:paraId="70B50E38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6CEF657D" w14:textId="77777777" w:rsidR="00F657D6" w:rsidRDefault="00F657D6" w:rsidP="00537271">
            <w:pPr>
              <w:pStyle w:val="NoSpacing"/>
            </w:pPr>
            <w:r>
              <w:t>Sweatshirts Non Hooded</w:t>
            </w:r>
          </w:p>
        </w:tc>
        <w:tc>
          <w:tcPr>
            <w:tcW w:w="465" w:type="pct"/>
          </w:tcPr>
          <w:p w14:paraId="37156306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4A84A556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5DC7AB02" w14:textId="77777777" w:rsidR="00F657D6" w:rsidRDefault="00F657D6" w:rsidP="00537271">
            <w:pPr>
              <w:pStyle w:val="NoSpacing"/>
            </w:pPr>
          </w:p>
        </w:tc>
      </w:tr>
      <w:tr w:rsidR="00F657D6" w14:paraId="0CED29EC" w14:textId="77777777" w:rsidTr="00537271">
        <w:trPr>
          <w:trHeight w:val="432"/>
        </w:trPr>
        <w:tc>
          <w:tcPr>
            <w:tcW w:w="673" w:type="pct"/>
          </w:tcPr>
          <w:p w14:paraId="0485C6D9" w14:textId="77777777" w:rsidR="00F657D6" w:rsidRDefault="00F657D6" w:rsidP="00537271">
            <w:pPr>
              <w:pStyle w:val="NoSpacing"/>
            </w:pPr>
            <w:r>
              <w:t>Gloves</w:t>
            </w:r>
          </w:p>
        </w:tc>
        <w:tc>
          <w:tcPr>
            <w:tcW w:w="478" w:type="pct"/>
          </w:tcPr>
          <w:p w14:paraId="1B2A31B3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3CC162B7" w14:textId="77777777" w:rsidR="00F657D6" w:rsidRDefault="00F657D6" w:rsidP="00537271">
            <w:pPr>
              <w:pStyle w:val="NoSpacing"/>
            </w:pPr>
            <w:r>
              <w:t>Short Sleeved Shirts</w:t>
            </w:r>
          </w:p>
        </w:tc>
        <w:tc>
          <w:tcPr>
            <w:tcW w:w="465" w:type="pct"/>
          </w:tcPr>
          <w:p w14:paraId="61F4D348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085A51F8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0C073E49" w14:textId="77777777" w:rsidR="00F657D6" w:rsidRDefault="00F657D6" w:rsidP="00537271">
            <w:pPr>
              <w:pStyle w:val="NoSpacing"/>
            </w:pPr>
          </w:p>
        </w:tc>
      </w:tr>
      <w:tr w:rsidR="00F657D6" w14:paraId="12459CB9" w14:textId="77777777" w:rsidTr="00537271">
        <w:trPr>
          <w:trHeight w:val="432"/>
        </w:trPr>
        <w:tc>
          <w:tcPr>
            <w:tcW w:w="673" w:type="pct"/>
          </w:tcPr>
          <w:p w14:paraId="016E0D71" w14:textId="77777777" w:rsidR="00F657D6" w:rsidRDefault="00F657D6" w:rsidP="00537271">
            <w:pPr>
              <w:pStyle w:val="NoSpacing"/>
            </w:pPr>
            <w:r>
              <w:t>Mittens</w:t>
            </w:r>
          </w:p>
        </w:tc>
        <w:tc>
          <w:tcPr>
            <w:tcW w:w="478" w:type="pct"/>
          </w:tcPr>
          <w:p w14:paraId="76065F32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6D7EF560" w14:textId="77777777" w:rsidR="00F657D6" w:rsidRDefault="00F657D6" w:rsidP="00537271">
            <w:pPr>
              <w:pStyle w:val="NoSpacing"/>
            </w:pPr>
            <w:r>
              <w:t>Pajamas</w:t>
            </w:r>
          </w:p>
        </w:tc>
        <w:tc>
          <w:tcPr>
            <w:tcW w:w="465" w:type="pct"/>
          </w:tcPr>
          <w:p w14:paraId="3A986521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036C6335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70268EEA" w14:textId="77777777" w:rsidR="00F657D6" w:rsidRDefault="00F657D6" w:rsidP="00537271">
            <w:pPr>
              <w:pStyle w:val="NoSpacing"/>
            </w:pPr>
          </w:p>
        </w:tc>
      </w:tr>
      <w:tr w:rsidR="00F657D6" w14:paraId="54F67EB0" w14:textId="77777777" w:rsidTr="00537271">
        <w:trPr>
          <w:trHeight w:val="432"/>
        </w:trPr>
        <w:tc>
          <w:tcPr>
            <w:tcW w:w="673" w:type="pct"/>
          </w:tcPr>
          <w:p w14:paraId="139A2679" w14:textId="77777777" w:rsidR="00F657D6" w:rsidRDefault="00F657D6" w:rsidP="00537271">
            <w:pPr>
              <w:pStyle w:val="NoSpacing"/>
            </w:pPr>
            <w:r>
              <w:t>Snowpants</w:t>
            </w:r>
          </w:p>
          <w:p w14:paraId="1BC2AB74" w14:textId="77777777" w:rsidR="00F657D6" w:rsidRDefault="00F657D6" w:rsidP="00537271">
            <w:pPr>
              <w:pStyle w:val="NoSpacing"/>
            </w:pPr>
            <w:r>
              <w:t>Or Bibs</w:t>
            </w:r>
          </w:p>
        </w:tc>
        <w:tc>
          <w:tcPr>
            <w:tcW w:w="478" w:type="pct"/>
          </w:tcPr>
          <w:p w14:paraId="16383D29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068F1455" w14:textId="77777777" w:rsidR="00F657D6" w:rsidRDefault="00F657D6" w:rsidP="00537271">
            <w:pPr>
              <w:pStyle w:val="NoSpacing"/>
            </w:pPr>
            <w:r>
              <w:t>Socks</w:t>
            </w:r>
          </w:p>
        </w:tc>
        <w:tc>
          <w:tcPr>
            <w:tcW w:w="465" w:type="pct"/>
          </w:tcPr>
          <w:p w14:paraId="3A0BAA77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6C9769CD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07C2BDC2" w14:textId="77777777" w:rsidR="00F657D6" w:rsidRDefault="00F657D6" w:rsidP="00537271">
            <w:pPr>
              <w:pStyle w:val="NoSpacing"/>
            </w:pPr>
          </w:p>
        </w:tc>
      </w:tr>
      <w:tr w:rsidR="00F657D6" w14:paraId="05D90DAF" w14:textId="77777777" w:rsidTr="00537271">
        <w:trPr>
          <w:trHeight w:val="432"/>
        </w:trPr>
        <w:tc>
          <w:tcPr>
            <w:tcW w:w="673" w:type="pct"/>
          </w:tcPr>
          <w:p w14:paraId="0F66FD28" w14:textId="77777777" w:rsidR="00F657D6" w:rsidRDefault="00F657D6" w:rsidP="00537271">
            <w:pPr>
              <w:pStyle w:val="NoSpacing"/>
            </w:pPr>
            <w:r>
              <w:t>Jeans</w:t>
            </w:r>
          </w:p>
        </w:tc>
        <w:tc>
          <w:tcPr>
            <w:tcW w:w="478" w:type="pct"/>
          </w:tcPr>
          <w:p w14:paraId="7D0AAB7D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1D61D0F3" w14:textId="77777777" w:rsidR="00F657D6" w:rsidRDefault="00F657D6" w:rsidP="00537271">
            <w:pPr>
              <w:pStyle w:val="NoSpacing"/>
            </w:pPr>
            <w:r>
              <w:t>Underwear</w:t>
            </w:r>
          </w:p>
        </w:tc>
        <w:tc>
          <w:tcPr>
            <w:tcW w:w="465" w:type="pct"/>
          </w:tcPr>
          <w:p w14:paraId="4C99BB8A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40BC7EFD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1A60924B" w14:textId="77777777" w:rsidR="00F657D6" w:rsidRDefault="00F657D6" w:rsidP="00537271">
            <w:pPr>
              <w:pStyle w:val="NoSpacing"/>
            </w:pPr>
          </w:p>
        </w:tc>
      </w:tr>
      <w:tr w:rsidR="00F657D6" w14:paraId="035B69DE" w14:textId="77777777" w:rsidTr="00537271">
        <w:trPr>
          <w:trHeight w:val="432"/>
        </w:trPr>
        <w:tc>
          <w:tcPr>
            <w:tcW w:w="1151" w:type="pct"/>
            <w:gridSpan w:val="2"/>
          </w:tcPr>
          <w:p w14:paraId="72EE9C28" w14:textId="26506215" w:rsidR="00F657D6" w:rsidRPr="00F657D6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t xml:space="preserve">PERSON </w:t>
            </w:r>
            <w:r>
              <w:rPr>
                <w:sz w:val="20"/>
                <w:szCs w:val="32"/>
              </w:rPr>
              <w:t>6</w:t>
            </w:r>
            <w:r w:rsidRPr="00EB34C7">
              <w:rPr>
                <w:sz w:val="20"/>
                <w:szCs w:val="32"/>
              </w:rPr>
              <w:t xml:space="preserve"> IN HOUSEHOLD</w:t>
            </w:r>
            <w:r>
              <w:rPr>
                <w:sz w:val="20"/>
                <w:szCs w:val="32"/>
              </w:rPr>
              <w:t xml:space="preserve"> NAME</w:t>
            </w:r>
          </w:p>
        </w:tc>
        <w:tc>
          <w:tcPr>
            <w:tcW w:w="1254" w:type="pct"/>
            <w:gridSpan w:val="2"/>
          </w:tcPr>
          <w:p w14:paraId="46E9A377" w14:textId="77777777" w:rsidR="00F657D6" w:rsidRPr="00EB34C7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t>AGE:</w:t>
            </w:r>
          </w:p>
          <w:p w14:paraId="0C30ECAB" w14:textId="77777777" w:rsidR="00F657D6" w:rsidRDefault="00F657D6" w:rsidP="00537271">
            <w:pPr>
              <w:pStyle w:val="NoSpacing"/>
            </w:pPr>
            <w:r w:rsidRPr="00EB34C7">
              <w:rPr>
                <w:sz w:val="20"/>
                <w:szCs w:val="32"/>
              </w:rPr>
              <w:t>Gender</w:t>
            </w:r>
          </w:p>
          <w:p w14:paraId="4BF406D4" w14:textId="77777777" w:rsidR="00F657D6" w:rsidRDefault="00F657D6" w:rsidP="00537271">
            <w:pPr>
              <w:pStyle w:val="NoSpacing"/>
            </w:pPr>
          </w:p>
        </w:tc>
        <w:tc>
          <w:tcPr>
            <w:tcW w:w="2595" w:type="pct"/>
            <w:gridSpan w:val="2"/>
          </w:tcPr>
          <w:p w14:paraId="6BB6E162" w14:textId="77777777" w:rsidR="00F657D6" w:rsidRPr="00F657D6" w:rsidRDefault="00F657D6" w:rsidP="00537271">
            <w:pPr>
              <w:pStyle w:val="NoSpacing"/>
              <w:rPr>
                <w:b/>
                <w:bCs/>
              </w:rPr>
            </w:pPr>
            <w:r w:rsidRPr="00F657D6">
              <w:rPr>
                <w:b/>
                <w:bCs/>
              </w:rPr>
              <w:t xml:space="preserve">Please mark ONLY what is needed. Thank you! Write specific colors if needed. </w:t>
            </w:r>
          </w:p>
          <w:p w14:paraId="61F15BCB" w14:textId="77777777" w:rsidR="00F657D6" w:rsidRDefault="00F657D6" w:rsidP="00537271">
            <w:pPr>
              <w:pStyle w:val="NoSpacing"/>
            </w:pPr>
          </w:p>
        </w:tc>
      </w:tr>
      <w:tr w:rsidR="00F657D6" w14:paraId="65EC3DF2" w14:textId="77777777" w:rsidTr="00537271">
        <w:trPr>
          <w:trHeight w:val="432"/>
        </w:trPr>
        <w:tc>
          <w:tcPr>
            <w:tcW w:w="673" w:type="pct"/>
          </w:tcPr>
          <w:p w14:paraId="64F92B6F" w14:textId="77777777" w:rsidR="00F657D6" w:rsidRPr="00EB34C7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74308C">
              <w:rPr>
                <w:color w:val="000000" w:themeColor="text1"/>
              </w:rPr>
              <w:t>ITEM</w:t>
            </w:r>
          </w:p>
        </w:tc>
        <w:tc>
          <w:tcPr>
            <w:tcW w:w="478" w:type="pct"/>
          </w:tcPr>
          <w:p w14:paraId="46042D98" w14:textId="77777777" w:rsidR="00F657D6" w:rsidRPr="00EB34C7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74308C">
              <w:rPr>
                <w:color w:val="000000" w:themeColor="text1"/>
              </w:rPr>
              <w:t>SIZE</w:t>
            </w:r>
          </w:p>
        </w:tc>
        <w:tc>
          <w:tcPr>
            <w:tcW w:w="789" w:type="pct"/>
          </w:tcPr>
          <w:p w14:paraId="29560C1E" w14:textId="77777777" w:rsidR="00F657D6" w:rsidRDefault="00F657D6" w:rsidP="00537271">
            <w:pPr>
              <w:pStyle w:val="NoSpacing"/>
            </w:pPr>
            <w:r>
              <w:t>ITEM</w:t>
            </w:r>
          </w:p>
        </w:tc>
        <w:tc>
          <w:tcPr>
            <w:tcW w:w="465" w:type="pct"/>
          </w:tcPr>
          <w:p w14:paraId="651BA3F4" w14:textId="77777777" w:rsidR="00F657D6" w:rsidRDefault="00F657D6" w:rsidP="00537271">
            <w:pPr>
              <w:pStyle w:val="NoSpacing"/>
            </w:pPr>
            <w:r>
              <w:t>SIZE</w:t>
            </w:r>
          </w:p>
        </w:tc>
        <w:tc>
          <w:tcPr>
            <w:tcW w:w="1274" w:type="pct"/>
          </w:tcPr>
          <w:p w14:paraId="706DA54C" w14:textId="77777777" w:rsidR="00F657D6" w:rsidRDefault="00F657D6" w:rsidP="00537271">
            <w:pPr>
              <w:pStyle w:val="NoSpacing"/>
            </w:pPr>
            <w:r>
              <w:t xml:space="preserve">Please list hobbies or interests of this person. </w:t>
            </w:r>
          </w:p>
        </w:tc>
        <w:tc>
          <w:tcPr>
            <w:tcW w:w="1321" w:type="pct"/>
          </w:tcPr>
          <w:p w14:paraId="396B56C3" w14:textId="77777777" w:rsidR="00F657D6" w:rsidRDefault="00F657D6" w:rsidP="00537271">
            <w:pPr>
              <w:pStyle w:val="NoSpacing"/>
            </w:pPr>
            <w:r>
              <w:t>Other wants/needs/ descriptions</w:t>
            </w:r>
          </w:p>
        </w:tc>
      </w:tr>
      <w:tr w:rsidR="00F657D6" w14:paraId="0AE99EE8" w14:textId="77777777" w:rsidTr="00537271">
        <w:trPr>
          <w:trHeight w:val="432"/>
        </w:trPr>
        <w:tc>
          <w:tcPr>
            <w:tcW w:w="673" w:type="pct"/>
          </w:tcPr>
          <w:p w14:paraId="33115537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  <w:r>
              <w:t>Sneakers</w:t>
            </w:r>
          </w:p>
        </w:tc>
        <w:tc>
          <w:tcPr>
            <w:tcW w:w="478" w:type="pct"/>
          </w:tcPr>
          <w:p w14:paraId="3AFEF2D3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61B66C4E" w14:textId="77777777" w:rsidR="00F657D6" w:rsidRDefault="00F657D6" w:rsidP="00537271">
            <w:pPr>
              <w:pStyle w:val="NoSpacing"/>
            </w:pPr>
            <w:r>
              <w:t>Long Sleeve Shirts</w:t>
            </w:r>
          </w:p>
        </w:tc>
        <w:tc>
          <w:tcPr>
            <w:tcW w:w="465" w:type="pct"/>
          </w:tcPr>
          <w:p w14:paraId="2E65DC81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14C9177C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0196A2A1" w14:textId="77777777" w:rsidR="00F657D6" w:rsidRDefault="00F657D6" w:rsidP="00537271">
            <w:pPr>
              <w:pStyle w:val="NoSpacing"/>
            </w:pPr>
          </w:p>
        </w:tc>
      </w:tr>
      <w:tr w:rsidR="00F657D6" w14:paraId="51DBA2E0" w14:textId="77777777" w:rsidTr="00537271">
        <w:trPr>
          <w:trHeight w:val="432"/>
        </w:trPr>
        <w:tc>
          <w:tcPr>
            <w:tcW w:w="673" w:type="pct"/>
          </w:tcPr>
          <w:p w14:paraId="3F81E866" w14:textId="77777777" w:rsidR="00F657D6" w:rsidRDefault="00F657D6" w:rsidP="00537271">
            <w:pPr>
              <w:pStyle w:val="NoSpacing"/>
            </w:pPr>
            <w:r>
              <w:t>Winter Boots</w:t>
            </w:r>
          </w:p>
        </w:tc>
        <w:tc>
          <w:tcPr>
            <w:tcW w:w="478" w:type="pct"/>
          </w:tcPr>
          <w:p w14:paraId="75BD6648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7E09DCC7" w14:textId="77777777" w:rsidR="00F657D6" w:rsidRDefault="00F657D6" w:rsidP="00537271">
            <w:pPr>
              <w:pStyle w:val="NoSpacing"/>
            </w:pPr>
            <w:r>
              <w:t>Sweatshirts Hooded</w:t>
            </w:r>
          </w:p>
        </w:tc>
        <w:tc>
          <w:tcPr>
            <w:tcW w:w="465" w:type="pct"/>
          </w:tcPr>
          <w:p w14:paraId="5B67AB9D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332F807A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40608503" w14:textId="77777777" w:rsidR="00F657D6" w:rsidRDefault="00F657D6" w:rsidP="00537271">
            <w:pPr>
              <w:pStyle w:val="NoSpacing"/>
            </w:pPr>
          </w:p>
        </w:tc>
      </w:tr>
      <w:tr w:rsidR="00F657D6" w14:paraId="4C5C0039" w14:textId="77777777" w:rsidTr="00537271">
        <w:trPr>
          <w:trHeight w:val="432"/>
        </w:trPr>
        <w:tc>
          <w:tcPr>
            <w:tcW w:w="673" w:type="pct"/>
          </w:tcPr>
          <w:p w14:paraId="72043C98" w14:textId="77777777" w:rsidR="00F657D6" w:rsidRDefault="00F657D6" w:rsidP="00537271">
            <w:pPr>
              <w:pStyle w:val="NoSpacing"/>
            </w:pPr>
            <w:r>
              <w:t>Winter Coat</w:t>
            </w:r>
          </w:p>
        </w:tc>
        <w:tc>
          <w:tcPr>
            <w:tcW w:w="478" w:type="pct"/>
          </w:tcPr>
          <w:p w14:paraId="27958F87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2FAFEEB5" w14:textId="77777777" w:rsidR="00F657D6" w:rsidRDefault="00F657D6" w:rsidP="00537271">
            <w:pPr>
              <w:pStyle w:val="NoSpacing"/>
            </w:pPr>
            <w:r>
              <w:t>Sweatshirts Non Hooded</w:t>
            </w:r>
          </w:p>
        </w:tc>
        <w:tc>
          <w:tcPr>
            <w:tcW w:w="465" w:type="pct"/>
          </w:tcPr>
          <w:p w14:paraId="0B65663B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4C0F9C0E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0DE2AEE3" w14:textId="77777777" w:rsidR="00F657D6" w:rsidRDefault="00F657D6" w:rsidP="00537271">
            <w:pPr>
              <w:pStyle w:val="NoSpacing"/>
            </w:pPr>
          </w:p>
        </w:tc>
      </w:tr>
      <w:tr w:rsidR="00F657D6" w14:paraId="144121B7" w14:textId="77777777" w:rsidTr="00537271">
        <w:trPr>
          <w:trHeight w:val="432"/>
        </w:trPr>
        <w:tc>
          <w:tcPr>
            <w:tcW w:w="673" w:type="pct"/>
          </w:tcPr>
          <w:p w14:paraId="008168AC" w14:textId="77777777" w:rsidR="00F657D6" w:rsidRDefault="00F657D6" w:rsidP="00537271">
            <w:pPr>
              <w:pStyle w:val="NoSpacing"/>
            </w:pPr>
            <w:r>
              <w:t>Gloves</w:t>
            </w:r>
          </w:p>
        </w:tc>
        <w:tc>
          <w:tcPr>
            <w:tcW w:w="478" w:type="pct"/>
          </w:tcPr>
          <w:p w14:paraId="7F99396A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343C9AC9" w14:textId="77777777" w:rsidR="00F657D6" w:rsidRDefault="00F657D6" w:rsidP="00537271">
            <w:pPr>
              <w:pStyle w:val="NoSpacing"/>
            </w:pPr>
            <w:r>
              <w:t>Short Sleeved Shirts</w:t>
            </w:r>
          </w:p>
        </w:tc>
        <w:tc>
          <w:tcPr>
            <w:tcW w:w="465" w:type="pct"/>
          </w:tcPr>
          <w:p w14:paraId="140AD907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7F34AA5F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2278EDA2" w14:textId="77777777" w:rsidR="00F657D6" w:rsidRDefault="00F657D6" w:rsidP="00537271">
            <w:pPr>
              <w:pStyle w:val="NoSpacing"/>
            </w:pPr>
          </w:p>
        </w:tc>
      </w:tr>
      <w:tr w:rsidR="00F657D6" w14:paraId="01FF6089" w14:textId="77777777" w:rsidTr="00537271">
        <w:trPr>
          <w:trHeight w:val="432"/>
        </w:trPr>
        <w:tc>
          <w:tcPr>
            <w:tcW w:w="673" w:type="pct"/>
          </w:tcPr>
          <w:p w14:paraId="21B7365C" w14:textId="77777777" w:rsidR="00F657D6" w:rsidRDefault="00F657D6" w:rsidP="00537271">
            <w:pPr>
              <w:pStyle w:val="NoSpacing"/>
            </w:pPr>
            <w:r>
              <w:t>Mittens</w:t>
            </w:r>
          </w:p>
        </w:tc>
        <w:tc>
          <w:tcPr>
            <w:tcW w:w="478" w:type="pct"/>
          </w:tcPr>
          <w:p w14:paraId="0CAD28D6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6A04632B" w14:textId="77777777" w:rsidR="00F657D6" w:rsidRDefault="00F657D6" w:rsidP="00537271">
            <w:pPr>
              <w:pStyle w:val="NoSpacing"/>
            </w:pPr>
            <w:r>
              <w:t>Pajamas</w:t>
            </w:r>
          </w:p>
        </w:tc>
        <w:tc>
          <w:tcPr>
            <w:tcW w:w="465" w:type="pct"/>
          </w:tcPr>
          <w:p w14:paraId="455D6920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2B96B7CF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5016491B" w14:textId="77777777" w:rsidR="00F657D6" w:rsidRDefault="00F657D6" w:rsidP="00537271">
            <w:pPr>
              <w:pStyle w:val="NoSpacing"/>
            </w:pPr>
          </w:p>
        </w:tc>
      </w:tr>
      <w:tr w:rsidR="00F657D6" w14:paraId="5906D443" w14:textId="77777777" w:rsidTr="00537271">
        <w:trPr>
          <w:trHeight w:val="432"/>
        </w:trPr>
        <w:tc>
          <w:tcPr>
            <w:tcW w:w="673" w:type="pct"/>
          </w:tcPr>
          <w:p w14:paraId="3D272570" w14:textId="77777777" w:rsidR="00F657D6" w:rsidRDefault="00F657D6" w:rsidP="00537271">
            <w:pPr>
              <w:pStyle w:val="NoSpacing"/>
            </w:pPr>
            <w:r>
              <w:t>Snowpants</w:t>
            </w:r>
          </w:p>
          <w:p w14:paraId="21D3FFFA" w14:textId="77777777" w:rsidR="00F657D6" w:rsidRDefault="00F657D6" w:rsidP="00537271">
            <w:pPr>
              <w:pStyle w:val="NoSpacing"/>
            </w:pPr>
            <w:r>
              <w:t>Or Bibs</w:t>
            </w:r>
          </w:p>
        </w:tc>
        <w:tc>
          <w:tcPr>
            <w:tcW w:w="478" w:type="pct"/>
          </w:tcPr>
          <w:p w14:paraId="5D0FCC78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42240FB4" w14:textId="77777777" w:rsidR="00F657D6" w:rsidRDefault="00F657D6" w:rsidP="00537271">
            <w:pPr>
              <w:pStyle w:val="NoSpacing"/>
            </w:pPr>
            <w:r>
              <w:t>Socks</w:t>
            </w:r>
          </w:p>
        </w:tc>
        <w:tc>
          <w:tcPr>
            <w:tcW w:w="465" w:type="pct"/>
          </w:tcPr>
          <w:p w14:paraId="7C7B4CBF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213C2BDB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1C6B3CC3" w14:textId="77777777" w:rsidR="00F657D6" w:rsidRDefault="00F657D6" w:rsidP="00537271">
            <w:pPr>
              <w:pStyle w:val="NoSpacing"/>
            </w:pPr>
          </w:p>
        </w:tc>
      </w:tr>
      <w:tr w:rsidR="00F657D6" w14:paraId="4A48FE0D" w14:textId="77777777" w:rsidTr="00537271">
        <w:trPr>
          <w:trHeight w:val="432"/>
        </w:trPr>
        <w:tc>
          <w:tcPr>
            <w:tcW w:w="673" w:type="pct"/>
          </w:tcPr>
          <w:p w14:paraId="7609FCDB" w14:textId="77777777" w:rsidR="00F657D6" w:rsidRDefault="00F657D6" w:rsidP="00537271">
            <w:pPr>
              <w:pStyle w:val="NoSpacing"/>
            </w:pPr>
            <w:r>
              <w:t>Jeans</w:t>
            </w:r>
          </w:p>
        </w:tc>
        <w:tc>
          <w:tcPr>
            <w:tcW w:w="478" w:type="pct"/>
          </w:tcPr>
          <w:p w14:paraId="78365AB0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5841F8F6" w14:textId="77777777" w:rsidR="00F657D6" w:rsidRDefault="00F657D6" w:rsidP="00537271">
            <w:pPr>
              <w:pStyle w:val="NoSpacing"/>
            </w:pPr>
            <w:r>
              <w:t>Underwear</w:t>
            </w:r>
          </w:p>
        </w:tc>
        <w:tc>
          <w:tcPr>
            <w:tcW w:w="465" w:type="pct"/>
          </w:tcPr>
          <w:p w14:paraId="75F8EC47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698D43BF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6B6CDC36" w14:textId="77777777" w:rsidR="00F657D6" w:rsidRDefault="00F657D6" w:rsidP="00537271">
            <w:pPr>
              <w:pStyle w:val="NoSpacing"/>
            </w:pPr>
          </w:p>
        </w:tc>
      </w:tr>
    </w:tbl>
    <w:p w14:paraId="1AF47556" w14:textId="77777777" w:rsidR="00F657D6" w:rsidRPr="0006568A" w:rsidRDefault="00F657D6" w:rsidP="00E204FF">
      <w:pPr>
        <w:pStyle w:val="NoSpacing"/>
      </w:pPr>
    </w:p>
    <w:sectPr w:rsidR="00F657D6" w:rsidRPr="0006568A" w:rsidSect="00EB34C7">
      <w:headerReference w:type="default" r:id="rId10"/>
      <w:pgSz w:w="12240" w:h="15840"/>
      <w:pgMar w:top="1440" w:right="1440" w:bottom="27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A634E" w14:textId="77777777" w:rsidR="00AF543C" w:rsidRDefault="00AF543C" w:rsidP="000172E5">
      <w:pPr>
        <w:spacing w:after="0" w:line="240" w:lineRule="auto"/>
      </w:pPr>
      <w:r>
        <w:separator/>
      </w:r>
    </w:p>
  </w:endnote>
  <w:endnote w:type="continuationSeparator" w:id="0">
    <w:p w14:paraId="5D9CC82D" w14:textId="77777777" w:rsidR="00AF543C" w:rsidRDefault="00AF543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C6F979-033D-4810-9E81-E4D31135C72D}"/>
    <w:embedBold r:id="rId2" w:fontKey="{FE26CBD7-03FD-47B7-A8BD-43F4B2C8DA4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C764F9E-7D9C-4596-A6B2-50C63EE0B556}"/>
    <w:embedBold r:id="rId4" w:fontKey="{E94E5357-613E-447E-8CC8-937D570CDA8D}"/>
    <w:embedItalic r:id="rId5" w:fontKey="{24644E49-3E45-4B7D-A874-A0D16801539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CA338BC-A8C4-4BBC-9B1E-BB84C40379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2D18B" w14:textId="77777777" w:rsidR="00AF543C" w:rsidRDefault="00AF543C" w:rsidP="000172E5">
      <w:pPr>
        <w:spacing w:after="0" w:line="240" w:lineRule="auto"/>
      </w:pPr>
      <w:r>
        <w:separator/>
      </w:r>
    </w:p>
  </w:footnote>
  <w:footnote w:type="continuationSeparator" w:id="0">
    <w:p w14:paraId="0CC4D021" w14:textId="77777777" w:rsidR="00AF543C" w:rsidRDefault="00AF543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14:paraId="710232C0" w14:textId="77777777" w:rsidTr="00384B05">
      <w:trPr>
        <w:trHeight w:val="990"/>
      </w:trPr>
      <w:tc>
        <w:tcPr>
          <w:tcW w:w="1350" w:type="dxa"/>
          <w:vAlign w:val="center"/>
        </w:tcPr>
        <w:p w14:paraId="78056CA8" w14:textId="77777777"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60D4CB6F" wp14:editId="5E8D52C4">
                    <wp:extent cx="647007" cy="640080"/>
                    <wp:effectExtent l="0" t="0" r="0" b="7620"/>
                    <wp:docPr id="4" name="Group 4" descr="checklist icon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c 3" descr="Lis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c 1" descr="Clipboar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6E82055" id="Group 4" o:spid="_x0000_s1026" alt="checklist icon" style="width:50.95pt;height:50.4pt;mso-position-horizontal-relative:char;mso-position-vertical-relative:line" coordsize="6470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3" o:spid="_x0000_s1027" type="#_x0000_t75" alt="List" style="position:absolute;top:554;width:636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">
                      <v:imagedata r:id="rId5" o:title="List"/>
                    </v:shape>
                    <v:shape id="Graphic 1" o:spid="_x0000_s1028" type="#_x0000_t75" alt="Clipboard" style="position:absolute;left:69;width:640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">
                      <v:imagedata r:id="rId6" o:title="Clipboard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8000" w:type="dxa"/>
          <w:vAlign w:val="center"/>
        </w:tcPr>
        <w:p w14:paraId="032657C8" w14:textId="44CA3660" w:rsidR="00B337A2" w:rsidRPr="00E204FF" w:rsidRDefault="00EB34C7" w:rsidP="00E204FF">
          <w:pPr>
            <w:pStyle w:val="Header"/>
          </w:pPr>
          <w:r>
            <w:t>HBAUP Angel Tree Application Form</w:t>
          </w:r>
        </w:p>
      </w:tc>
    </w:tr>
  </w:tbl>
  <w:p w14:paraId="7C61D833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C7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702EA8"/>
    <w:rsid w:val="007147D7"/>
    <w:rsid w:val="0074308C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AF543C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4C7"/>
    <w:rsid w:val="00EB3B58"/>
    <w:rsid w:val="00EC7359"/>
    <w:rsid w:val="00EE3054"/>
    <w:rsid w:val="00F00606"/>
    <w:rsid w:val="00F01256"/>
    <w:rsid w:val="00F657D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98834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\AppData\Roaming\Microsoft\Templates\Food%20sign%20up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3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2021-09-09T14:20:00Z</dcterms:created>
  <dcterms:modified xsi:type="dcterms:W3CDTF">2021-09-09T18:02:00Z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